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070C3" w14:textId="471EFE8B" w:rsidR="00D206D9" w:rsidRPr="001C0A75" w:rsidRDefault="00D206D9" w:rsidP="00D206D9">
      <w:pPr>
        <w:jc w:val="center"/>
        <w:rPr>
          <w:rFonts w:asciiTheme="minorHAnsi" w:hAnsiTheme="minorHAnsi" w:cstheme="minorHAnsi"/>
          <w:b/>
          <w:iCs/>
          <w:color w:val="2E3094"/>
          <w:sz w:val="8"/>
          <w:szCs w:val="8"/>
        </w:rPr>
      </w:pPr>
    </w:p>
    <w:p w14:paraId="671FAC77" w14:textId="281D1CE1" w:rsidR="0016594D" w:rsidRPr="00147EAF" w:rsidRDefault="00B27AA6" w:rsidP="00D963D0">
      <w:pPr>
        <w:jc w:val="center"/>
        <w:rPr>
          <w:rFonts w:asciiTheme="minorHAnsi" w:hAnsiTheme="minorHAnsi" w:cstheme="minorHAnsi"/>
          <w:b/>
          <w:iCs/>
          <w:color w:val="2E3094"/>
          <w:sz w:val="28"/>
          <w:szCs w:val="28"/>
        </w:rPr>
      </w:pPr>
      <w:r w:rsidRPr="00147EAF">
        <w:rPr>
          <w:rFonts w:asciiTheme="minorHAnsi" w:hAnsiTheme="minorHAnsi" w:cstheme="minorHAnsi"/>
          <w:b/>
          <w:iCs/>
          <w:color w:val="2E3094"/>
          <w:sz w:val="28"/>
          <w:szCs w:val="28"/>
        </w:rPr>
        <w:t xml:space="preserve">Dwarf Sport Association UK </w:t>
      </w:r>
      <w:r w:rsidR="00314D05" w:rsidRPr="00147EAF">
        <w:rPr>
          <w:rFonts w:asciiTheme="minorHAnsi" w:hAnsiTheme="minorHAnsi" w:cstheme="minorHAnsi"/>
          <w:b/>
          <w:iCs/>
          <w:color w:val="2E3094"/>
          <w:sz w:val="28"/>
          <w:szCs w:val="28"/>
        </w:rPr>
        <w:t>(DSAUK)</w:t>
      </w:r>
      <w:r w:rsidR="00D963D0" w:rsidRPr="00147EAF">
        <w:rPr>
          <w:rFonts w:asciiTheme="minorHAnsi" w:hAnsiTheme="minorHAnsi" w:cstheme="minorHAnsi"/>
          <w:b/>
          <w:iCs/>
          <w:color w:val="2E3094"/>
          <w:sz w:val="28"/>
          <w:szCs w:val="28"/>
        </w:rPr>
        <w:t xml:space="preserve"> - </w:t>
      </w:r>
      <w:r w:rsidR="00EB5E6B" w:rsidRPr="00147EAF">
        <w:rPr>
          <w:rFonts w:asciiTheme="minorHAnsi" w:hAnsiTheme="minorHAnsi" w:cstheme="minorHAnsi"/>
          <w:b/>
          <w:iCs/>
          <w:color w:val="2E3094"/>
          <w:sz w:val="28"/>
          <w:szCs w:val="28"/>
        </w:rPr>
        <w:t xml:space="preserve">Scotland Region Development </w:t>
      </w:r>
      <w:r w:rsidR="000923F4" w:rsidRPr="00147EAF">
        <w:rPr>
          <w:rFonts w:asciiTheme="minorHAnsi" w:hAnsiTheme="minorHAnsi" w:cstheme="minorHAnsi"/>
          <w:b/>
          <w:iCs/>
          <w:color w:val="2E3094"/>
          <w:sz w:val="28"/>
          <w:szCs w:val="28"/>
        </w:rPr>
        <w:t>Officer</w:t>
      </w:r>
    </w:p>
    <w:p w14:paraId="4626C7D7" w14:textId="77777777" w:rsidR="00221203" w:rsidRPr="00D206D9" w:rsidRDefault="00221203" w:rsidP="00D206D9">
      <w:pPr>
        <w:jc w:val="center"/>
        <w:rPr>
          <w:rFonts w:asciiTheme="minorHAnsi" w:hAnsiTheme="minorHAnsi" w:cstheme="minorHAnsi"/>
          <w:b/>
          <w:i/>
          <w:color w:val="2E3094"/>
          <w:sz w:val="16"/>
          <w:szCs w:val="16"/>
        </w:rPr>
      </w:pPr>
    </w:p>
    <w:p w14:paraId="5AA15401" w14:textId="5E14CA94" w:rsidR="00221203" w:rsidRPr="00D963D0" w:rsidRDefault="00221203" w:rsidP="00D206D9">
      <w:pPr>
        <w:jc w:val="center"/>
        <w:rPr>
          <w:rFonts w:asciiTheme="minorHAnsi" w:hAnsiTheme="minorHAnsi" w:cstheme="minorHAnsi"/>
          <w:b/>
          <w:color w:val="2E3094"/>
          <w:sz w:val="26"/>
          <w:szCs w:val="26"/>
        </w:rPr>
      </w:pPr>
      <w:r w:rsidRPr="00D963D0">
        <w:rPr>
          <w:rFonts w:asciiTheme="minorHAnsi" w:hAnsiTheme="minorHAnsi" w:cstheme="minorHAnsi"/>
          <w:b/>
          <w:color w:val="2E3094"/>
          <w:sz w:val="26"/>
          <w:szCs w:val="26"/>
        </w:rPr>
        <w:t>Person Specification</w:t>
      </w:r>
    </w:p>
    <w:p w14:paraId="4528352F" w14:textId="77777777" w:rsidR="000923F4" w:rsidRPr="00D206D9" w:rsidRDefault="000923F4" w:rsidP="00D206D9">
      <w:pPr>
        <w:jc w:val="both"/>
        <w:rPr>
          <w:rFonts w:asciiTheme="minorHAnsi" w:hAnsiTheme="minorHAnsi" w:cstheme="minorHAnsi"/>
          <w:b/>
          <w:color w:val="2E3094"/>
          <w:sz w:val="16"/>
          <w:szCs w:val="16"/>
        </w:rPr>
      </w:pPr>
    </w:p>
    <w:p w14:paraId="4C753EE4" w14:textId="60F11924" w:rsidR="001B3A0F" w:rsidRPr="00BE233D" w:rsidRDefault="00C455BA" w:rsidP="001C0A75">
      <w:pPr>
        <w:jc w:val="center"/>
        <w:rPr>
          <w:rFonts w:asciiTheme="minorHAnsi" w:hAnsiTheme="minorHAnsi" w:cstheme="minorHAnsi"/>
          <w:bCs/>
          <w:color w:val="2E3094"/>
          <w:szCs w:val="22"/>
        </w:rPr>
      </w:pPr>
      <w:r w:rsidRPr="00BE233D">
        <w:rPr>
          <w:rFonts w:asciiTheme="minorHAnsi" w:hAnsiTheme="minorHAnsi" w:cstheme="minorHAnsi"/>
          <w:bCs/>
          <w:color w:val="2E3094"/>
          <w:szCs w:val="22"/>
        </w:rPr>
        <w:t xml:space="preserve">This role is funded by the Scottish Lottery Community Fund </w:t>
      </w:r>
      <w:r w:rsidR="001B3A0F" w:rsidRPr="00BE233D">
        <w:rPr>
          <w:rFonts w:asciiTheme="minorHAnsi" w:hAnsiTheme="minorHAnsi" w:cstheme="minorHAnsi"/>
          <w:bCs/>
          <w:color w:val="2E3094"/>
          <w:szCs w:val="22"/>
        </w:rPr>
        <w:t xml:space="preserve">working </w:t>
      </w:r>
      <w:r w:rsidRPr="00BE233D">
        <w:rPr>
          <w:rFonts w:asciiTheme="minorHAnsi" w:hAnsiTheme="minorHAnsi" w:cstheme="minorHAnsi"/>
          <w:bCs/>
          <w:color w:val="2E3094"/>
          <w:szCs w:val="22"/>
        </w:rPr>
        <w:t xml:space="preserve">in partnership with the DSAuk over a </w:t>
      </w:r>
      <w:r w:rsidR="002F5C26" w:rsidRPr="00BE233D">
        <w:rPr>
          <w:rFonts w:asciiTheme="minorHAnsi" w:hAnsiTheme="minorHAnsi" w:cstheme="minorHAnsi"/>
          <w:bCs/>
          <w:color w:val="2E3094"/>
          <w:szCs w:val="22"/>
        </w:rPr>
        <w:t>2-year</w:t>
      </w:r>
      <w:r w:rsidRPr="00BE233D">
        <w:rPr>
          <w:rFonts w:asciiTheme="minorHAnsi" w:hAnsiTheme="minorHAnsi" w:cstheme="minorHAnsi"/>
          <w:bCs/>
          <w:color w:val="2E3094"/>
          <w:szCs w:val="22"/>
        </w:rPr>
        <w:t xml:space="preserve"> fixed term period. </w:t>
      </w:r>
      <w:r w:rsidR="002F5C26" w:rsidRPr="00BE233D">
        <w:rPr>
          <w:rFonts w:asciiTheme="minorHAnsi" w:hAnsiTheme="minorHAnsi" w:cstheme="minorHAnsi"/>
          <w:bCs/>
          <w:color w:val="2E3094"/>
          <w:szCs w:val="22"/>
        </w:rPr>
        <w:t>Please s</w:t>
      </w:r>
      <w:r w:rsidRPr="00BE233D">
        <w:rPr>
          <w:rFonts w:asciiTheme="minorHAnsi" w:hAnsiTheme="minorHAnsi" w:cstheme="minorHAnsi"/>
          <w:bCs/>
          <w:color w:val="2E3094"/>
          <w:szCs w:val="22"/>
        </w:rPr>
        <w:t>ee job description for further details.</w:t>
      </w:r>
    </w:p>
    <w:p w14:paraId="09E56BC9" w14:textId="77777777" w:rsidR="002F5C26" w:rsidRPr="00D206D9" w:rsidRDefault="002F5C26" w:rsidP="00D206D9">
      <w:pPr>
        <w:jc w:val="both"/>
        <w:rPr>
          <w:rFonts w:asciiTheme="minorHAnsi" w:hAnsiTheme="minorHAnsi" w:cstheme="minorHAnsi"/>
          <w:bCs/>
          <w:color w:val="2E3094"/>
          <w:sz w:val="16"/>
          <w:szCs w:val="16"/>
        </w:rPr>
      </w:pPr>
    </w:p>
    <w:p w14:paraId="695934E8" w14:textId="77777777" w:rsidR="000923F4" w:rsidRPr="00D963D0" w:rsidRDefault="000923F4" w:rsidP="00D206D9">
      <w:pPr>
        <w:jc w:val="center"/>
        <w:rPr>
          <w:rFonts w:asciiTheme="minorHAnsi" w:hAnsiTheme="minorHAnsi" w:cstheme="minorHAnsi"/>
          <w:b/>
          <w:color w:val="2E3094"/>
          <w:sz w:val="26"/>
          <w:szCs w:val="26"/>
        </w:rPr>
      </w:pPr>
      <w:r w:rsidRPr="00D963D0">
        <w:rPr>
          <w:rFonts w:asciiTheme="minorHAnsi" w:hAnsiTheme="minorHAnsi" w:cstheme="minorHAnsi"/>
          <w:b/>
          <w:color w:val="2E3094"/>
          <w:sz w:val="26"/>
          <w:szCs w:val="26"/>
        </w:rPr>
        <w:t xml:space="preserve">Core </w:t>
      </w:r>
      <w:r w:rsidR="00633F81" w:rsidRPr="00D963D0">
        <w:rPr>
          <w:rFonts w:asciiTheme="minorHAnsi" w:hAnsiTheme="minorHAnsi" w:cstheme="minorHAnsi"/>
          <w:b/>
          <w:color w:val="2E3094"/>
          <w:sz w:val="26"/>
          <w:szCs w:val="26"/>
        </w:rPr>
        <w:t>Competencies</w:t>
      </w:r>
    </w:p>
    <w:p w14:paraId="13EFCD27" w14:textId="77777777" w:rsidR="00221203" w:rsidRPr="00D206D9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16"/>
          <w:szCs w:val="16"/>
        </w:rPr>
      </w:pPr>
    </w:p>
    <w:p w14:paraId="38A5079B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Adaptability</w:t>
      </w:r>
    </w:p>
    <w:p w14:paraId="1BEEF120" w14:textId="2E219AE1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31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Adjusts own behaviour to work efficiently and effectively in light of new information, changing situations and/or different environments</w:t>
      </w:r>
    </w:p>
    <w:p w14:paraId="47BB6934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Member Focus</w:t>
      </w:r>
    </w:p>
    <w:p w14:paraId="444CB871" w14:textId="7BBFBB44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Identifies and responds to current and future member needs, providing exemplary service to all members</w:t>
      </w:r>
    </w:p>
    <w:p w14:paraId="4E3247E7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Communication</w:t>
      </w:r>
    </w:p>
    <w:p w14:paraId="1FCF98CA" w14:textId="79FD45AE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Listens to others and communicates in an effective manner</w:t>
      </w:r>
    </w:p>
    <w:p w14:paraId="22ECDA97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Continuous Learning</w:t>
      </w:r>
    </w:p>
    <w:p w14:paraId="0B88E7CA" w14:textId="738A92B1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Identifies personal strengths, weaknesses and development needs to enhance personal and organisational performance</w:t>
      </w:r>
    </w:p>
    <w:p w14:paraId="03CD2968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Creative Thinking &amp; Decision Making</w:t>
      </w:r>
    </w:p>
    <w:p w14:paraId="35BA39ED" w14:textId="77777777" w:rsidR="00224600" w:rsidRDefault="00221203" w:rsidP="00224600">
      <w:pPr>
        <w:pStyle w:val="ListParagraph"/>
        <w:numPr>
          <w:ilvl w:val="0"/>
          <w:numId w:val="44"/>
        </w:numPr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Questions conventional approaches, responds to challenges with innovative solutions using intuition and fresh perspectives</w:t>
      </w:r>
    </w:p>
    <w:p w14:paraId="7574693B" w14:textId="7211F393" w:rsidR="00221203" w:rsidRPr="00224600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224600">
        <w:rPr>
          <w:rFonts w:asciiTheme="minorHAnsi" w:hAnsiTheme="minorHAnsi" w:cstheme="minorHAnsi"/>
          <w:color w:val="2E3094"/>
          <w:szCs w:val="22"/>
        </w:rPr>
        <w:t>Makes decisions and solves problems with varying levels of complexity and risk</w:t>
      </w:r>
    </w:p>
    <w:p w14:paraId="3398086E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Developing Others</w:t>
      </w:r>
    </w:p>
    <w:p w14:paraId="48191CE2" w14:textId="6A8831A9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Provides a supporting environment for the enhanced performance and professional growth of others</w:t>
      </w:r>
    </w:p>
    <w:p w14:paraId="38F52AEA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Influence &amp; Initiative</w:t>
      </w:r>
    </w:p>
    <w:p w14:paraId="307C30F8" w14:textId="77777777" w:rsidR="00221203" w:rsidRPr="001C0A75" w:rsidRDefault="00221203" w:rsidP="00224600">
      <w:pPr>
        <w:pStyle w:val="ListParagraph"/>
        <w:numPr>
          <w:ilvl w:val="0"/>
          <w:numId w:val="44"/>
        </w:numPr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Gains support from others to advance the objectives of the organisation</w:t>
      </w:r>
    </w:p>
    <w:p w14:paraId="572DA1BC" w14:textId="276F6B65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Identifies and deals with issues proactively</w:t>
      </w:r>
    </w:p>
    <w:p w14:paraId="76EDF7EC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Networking/Relationship Building</w:t>
      </w:r>
    </w:p>
    <w:p w14:paraId="71773577" w14:textId="224D22C1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Builds and actively maintains working relations and networks of contacts to further organisational goals</w:t>
      </w:r>
    </w:p>
    <w:p w14:paraId="27F50E94" w14:textId="3210D49D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 xml:space="preserve">Organisational </w:t>
      </w:r>
      <w:r w:rsidR="001C0A75">
        <w:rPr>
          <w:rFonts w:asciiTheme="minorHAnsi" w:hAnsiTheme="minorHAnsi" w:cstheme="minorHAnsi"/>
          <w:b/>
          <w:color w:val="2E3094"/>
          <w:sz w:val="24"/>
        </w:rPr>
        <w:t>&amp;</w:t>
      </w:r>
      <w:r w:rsidRPr="001C0A75">
        <w:rPr>
          <w:rFonts w:asciiTheme="minorHAnsi" w:hAnsiTheme="minorHAnsi" w:cstheme="minorHAnsi"/>
          <w:b/>
          <w:color w:val="2E3094"/>
          <w:sz w:val="24"/>
        </w:rPr>
        <w:t xml:space="preserve"> </w:t>
      </w:r>
      <w:r w:rsidR="001C0A75">
        <w:rPr>
          <w:rFonts w:asciiTheme="minorHAnsi" w:hAnsiTheme="minorHAnsi" w:cstheme="minorHAnsi"/>
          <w:b/>
          <w:color w:val="2E3094"/>
          <w:sz w:val="24"/>
        </w:rPr>
        <w:t>E</w:t>
      </w:r>
      <w:r w:rsidRPr="001C0A75">
        <w:rPr>
          <w:rFonts w:asciiTheme="minorHAnsi" w:hAnsiTheme="minorHAnsi" w:cstheme="minorHAnsi"/>
          <w:b/>
          <w:color w:val="2E3094"/>
          <w:sz w:val="24"/>
        </w:rPr>
        <w:t>nvironmental Awareness</w:t>
      </w:r>
    </w:p>
    <w:p w14:paraId="58577389" w14:textId="7F3D0686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Understands the workings, structure and culture of the organisation along with the political, social and economic influences</w:t>
      </w:r>
    </w:p>
    <w:p w14:paraId="01A60A3B" w14:textId="7F02C0D6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 xml:space="preserve">Planning </w:t>
      </w:r>
      <w:r w:rsidR="001C0A75">
        <w:rPr>
          <w:rFonts w:asciiTheme="minorHAnsi" w:hAnsiTheme="minorHAnsi" w:cstheme="minorHAnsi"/>
          <w:b/>
          <w:color w:val="2E3094"/>
          <w:sz w:val="24"/>
        </w:rPr>
        <w:t>&amp;</w:t>
      </w:r>
      <w:r w:rsidRPr="001C0A75">
        <w:rPr>
          <w:rFonts w:asciiTheme="minorHAnsi" w:hAnsiTheme="minorHAnsi" w:cstheme="minorHAnsi"/>
          <w:b/>
          <w:color w:val="2E3094"/>
          <w:sz w:val="24"/>
        </w:rPr>
        <w:t xml:space="preserve"> Organising</w:t>
      </w:r>
    </w:p>
    <w:p w14:paraId="4F71B933" w14:textId="59E32FC1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Defines tasks and milestones to achieve objectives while ensuring effective use of resources</w:t>
      </w:r>
    </w:p>
    <w:p w14:paraId="026AA90B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Cs w:val="22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Results Orientation</w:t>
      </w:r>
    </w:p>
    <w:p w14:paraId="21D9E65B" w14:textId="50E3B481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Focuses personal efforts on achieving organisational results</w:t>
      </w:r>
    </w:p>
    <w:p w14:paraId="77623BE6" w14:textId="77777777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>Teamwork</w:t>
      </w:r>
    </w:p>
    <w:p w14:paraId="4927AEC7" w14:textId="48B9B7B5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Works collaboratively with others to achieve common goals and positive results</w:t>
      </w:r>
    </w:p>
    <w:p w14:paraId="00B3E663" w14:textId="34C4F281" w:rsidR="00221203" w:rsidRPr="001C0A75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24"/>
        </w:rPr>
      </w:pPr>
      <w:r w:rsidRPr="001C0A75">
        <w:rPr>
          <w:rFonts w:asciiTheme="minorHAnsi" w:hAnsiTheme="minorHAnsi" w:cstheme="minorHAnsi"/>
          <w:b/>
          <w:color w:val="2E3094"/>
          <w:sz w:val="24"/>
        </w:rPr>
        <w:t xml:space="preserve">Values </w:t>
      </w:r>
      <w:r w:rsidR="001C0A75">
        <w:rPr>
          <w:rFonts w:asciiTheme="minorHAnsi" w:hAnsiTheme="minorHAnsi" w:cstheme="minorHAnsi"/>
          <w:b/>
          <w:color w:val="2E3094"/>
          <w:sz w:val="24"/>
        </w:rPr>
        <w:t xml:space="preserve">&amp; </w:t>
      </w:r>
      <w:r w:rsidRPr="001C0A75">
        <w:rPr>
          <w:rFonts w:asciiTheme="minorHAnsi" w:hAnsiTheme="minorHAnsi" w:cstheme="minorHAnsi"/>
          <w:b/>
          <w:color w:val="2E3094"/>
          <w:sz w:val="24"/>
        </w:rPr>
        <w:t>Ethics</w:t>
      </w:r>
    </w:p>
    <w:p w14:paraId="240F7979" w14:textId="109A05C3" w:rsidR="00221203" w:rsidRPr="001C0A75" w:rsidRDefault="00221203" w:rsidP="00224600">
      <w:pPr>
        <w:pStyle w:val="ListParagraph"/>
        <w:numPr>
          <w:ilvl w:val="0"/>
          <w:numId w:val="44"/>
        </w:numPr>
        <w:spacing w:after="60"/>
        <w:ind w:left="880" w:hanging="660"/>
        <w:jc w:val="both"/>
        <w:rPr>
          <w:rFonts w:asciiTheme="minorHAnsi" w:hAnsiTheme="minorHAnsi" w:cstheme="minorHAnsi"/>
          <w:color w:val="2E3094"/>
          <w:szCs w:val="22"/>
        </w:rPr>
      </w:pPr>
      <w:r w:rsidRPr="001C0A75">
        <w:rPr>
          <w:rFonts w:asciiTheme="minorHAnsi" w:hAnsiTheme="minorHAnsi" w:cstheme="minorHAnsi"/>
          <w:color w:val="2E3094"/>
          <w:szCs w:val="22"/>
        </w:rPr>
        <w:t>Supports the principles and values of the organisation</w:t>
      </w:r>
    </w:p>
    <w:p w14:paraId="09A26584" w14:textId="77777777" w:rsidR="00221203" w:rsidRDefault="00221203" w:rsidP="00D206D9">
      <w:pPr>
        <w:jc w:val="both"/>
        <w:rPr>
          <w:rFonts w:asciiTheme="minorHAnsi" w:hAnsiTheme="minorHAnsi" w:cstheme="minorHAnsi"/>
          <w:b/>
          <w:color w:val="2E3094"/>
          <w:sz w:val="16"/>
          <w:szCs w:val="16"/>
        </w:rPr>
      </w:pPr>
    </w:p>
    <w:p w14:paraId="26E86935" w14:textId="77777777" w:rsidR="00224600" w:rsidRPr="001C0A75" w:rsidRDefault="00224600" w:rsidP="00D206D9">
      <w:pPr>
        <w:jc w:val="both"/>
        <w:rPr>
          <w:rFonts w:asciiTheme="minorHAnsi" w:hAnsiTheme="minorHAnsi" w:cstheme="minorHAnsi"/>
          <w:b/>
          <w:color w:val="2E3094"/>
          <w:sz w:val="16"/>
          <w:szCs w:val="16"/>
        </w:rPr>
      </w:pPr>
    </w:p>
    <w:p w14:paraId="7531EE7E" w14:textId="2A61EBDE" w:rsidR="000923F4" w:rsidRPr="00D963D0" w:rsidRDefault="00633F81" w:rsidP="00D206D9">
      <w:pPr>
        <w:jc w:val="both"/>
        <w:rPr>
          <w:rFonts w:asciiTheme="minorHAnsi" w:hAnsiTheme="minorHAnsi" w:cstheme="minorHAnsi"/>
          <w:b/>
          <w:color w:val="2E3094"/>
          <w:sz w:val="26"/>
          <w:szCs w:val="26"/>
        </w:rPr>
      </w:pPr>
      <w:r w:rsidRPr="00D963D0">
        <w:rPr>
          <w:rFonts w:asciiTheme="minorHAnsi" w:hAnsiTheme="minorHAnsi" w:cstheme="minorHAnsi"/>
          <w:b/>
          <w:color w:val="2E3094"/>
          <w:sz w:val="26"/>
          <w:szCs w:val="26"/>
        </w:rPr>
        <w:t>Experience</w:t>
      </w:r>
      <w:r w:rsidR="00450641" w:rsidRPr="00D963D0">
        <w:rPr>
          <w:rFonts w:asciiTheme="minorHAnsi" w:hAnsiTheme="minorHAnsi" w:cstheme="minorHAnsi"/>
          <w:b/>
          <w:color w:val="2E3094"/>
          <w:sz w:val="26"/>
          <w:szCs w:val="26"/>
        </w:rPr>
        <w:t xml:space="preserve"> and Knowledge</w:t>
      </w:r>
      <w:r w:rsidRPr="00D963D0">
        <w:rPr>
          <w:rFonts w:asciiTheme="minorHAnsi" w:hAnsiTheme="minorHAnsi" w:cstheme="minorHAnsi"/>
          <w:b/>
          <w:color w:val="2E3094"/>
          <w:sz w:val="26"/>
          <w:szCs w:val="26"/>
        </w:rPr>
        <w:t xml:space="preserve"> Required</w:t>
      </w:r>
    </w:p>
    <w:p w14:paraId="17973F8D" w14:textId="25533054" w:rsidR="008B2B6F" w:rsidRPr="00221203" w:rsidRDefault="008B2B6F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A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n</w:t>
      </w:r>
      <w:r w:rsidRPr="00221203">
        <w:rPr>
          <w:rFonts w:asciiTheme="minorHAnsi" w:hAnsiTheme="minorHAnsi" w:cstheme="minorHAnsi"/>
          <w:color w:val="2E3094"/>
          <w:szCs w:val="22"/>
        </w:rPr>
        <w:t xml:space="preserve"> understanding of dwarfism conditions and their relationships with sporting activity</w:t>
      </w:r>
      <w:r w:rsidR="00EB5E6B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5C230A1F" w14:textId="402AE596" w:rsidR="00EB5E6B" w:rsidRPr="00221203" w:rsidRDefault="00EB5E6B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Lived experience of dwarfism is a desirable quality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5632841A" w14:textId="319BC6EB" w:rsidR="00EB5E6B" w:rsidRPr="00221203" w:rsidRDefault="001B3A0F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E</w:t>
      </w:r>
      <w:r w:rsidR="00EB5E6B" w:rsidRPr="00221203">
        <w:rPr>
          <w:rFonts w:asciiTheme="minorHAnsi" w:hAnsiTheme="minorHAnsi" w:cstheme="minorHAnsi"/>
          <w:color w:val="2E3094"/>
          <w:szCs w:val="22"/>
        </w:rPr>
        <w:t xml:space="preserve">xperience raising funds would be </w:t>
      </w:r>
      <w:r w:rsidRPr="00221203">
        <w:rPr>
          <w:rFonts w:asciiTheme="minorHAnsi" w:hAnsiTheme="minorHAnsi" w:cstheme="minorHAnsi"/>
          <w:color w:val="2E3094"/>
          <w:szCs w:val="22"/>
        </w:rPr>
        <w:t>desirable</w:t>
      </w:r>
      <w:r w:rsidR="00EB5E6B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2F7A39AE" w14:textId="42534FF9" w:rsidR="007B557C" w:rsidRPr="00221203" w:rsidRDefault="007B557C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A minimum of one year experience in a customer service delivery role</w:t>
      </w:r>
      <w:r w:rsidR="00EB5E6B" w:rsidRPr="00221203">
        <w:rPr>
          <w:rFonts w:asciiTheme="minorHAnsi" w:hAnsiTheme="minorHAnsi" w:cstheme="minorHAnsi"/>
          <w:color w:val="2E3094"/>
          <w:szCs w:val="22"/>
        </w:rPr>
        <w:t>, either professionally or voluntary.</w:t>
      </w:r>
    </w:p>
    <w:p w14:paraId="7F038B45" w14:textId="48B67885" w:rsidR="007B557C" w:rsidRPr="00221203" w:rsidRDefault="008B2B6F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 xml:space="preserve">Demonstrable ability to build, develop and maintain strong, collaborative working relations with </w:t>
      </w:r>
      <w:r w:rsidR="008727B9" w:rsidRPr="00221203">
        <w:rPr>
          <w:rFonts w:asciiTheme="minorHAnsi" w:hAnsiTheme="minorHAnsi" w:cstheme="minorHAnsi"/>
          <w:color w:val="2E3094"/>
          <w:szCs w:val="22"/>
        </w:rPr>
        <w:t xml:space="preserve">key stakeholders and </w:t>
      </w:r>
      <w:r w:rsidRPr="00221203">
        <w:rPr>
          <w:rFonts w:asciiTheme="minorHAnsi" w:hAnsiTheme="minorHAnsi" w:cstheme="minorHAnsi"/>
          <w:color w:val="2E3094"/>
          <w:szCs w:val="22"/>
        </w:rPr>
        <w:t>3rd party organisations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4602C5B6" w14:textId="4CAC7FFE" w:rsidR="00C93E06" w:rsidRPr="00221203" w:rsidRDefault="00C93E06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An intermediate user of the Microsoft office suite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7367A377" w14:textId="10B71FB3" w:rsidR="00101AF1" w:rsidRPr="00221203" w:rsidRDefault="00101AF1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Experience working with children</w:t>
      </w:r>
      <w:r w:rsidR="00EB5E6B" w:rsidRPr="00221203">
        <w:rPr>
          <w:rFonts w:asciiTheme="minorHAnsi" w:hAnsiTheme="minorHAnsi" w:cstheme="minorHAnsi"/>
          <w:color w:val="2E3094"/>
          <w:szCs w:val="22"/>
        </w:rPr>
        <w:t xml:space="preserve"> and adults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69F70FF4" w14:textId="7A0992EE" w:rsidR="00101AF1" w:rsidRPr="00221203" w:rsidRDefault="00101AF1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A good working knowledge of safeguarding p</w:t>
      </w:r>
      <w:r w:rsidR="00F544D6" w:rsidRPr="00221203">
        <w:rPr>
          <w:rFonts w:asciiTheme="minorHAnsi" w:hAnsiTheme="minorHAnsi" w:cstheme="minorHAnsi"/>
          <w:color w:val="2E3094"/>
          <w:szCs w:val="22"/>
        </w:rPr>
        <w:t xml:space="preserve">rocesses for both children 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and</w:t>
      </w:r>
      <w:r w:rsidRPr="00221203">
        <w:rPr>
          <w:rFonts w:asciiTheme="minorHAnsi" w:hAnsiTheme="minorHAnsi" w:cstheme="minorHAnsi"/>
          <w:color w:val="2E3094"/>
          <w:szCs w:val="22"/>
        </w:rPr>
        <w:t xml:space="preserve"> adults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462BEA11" w14:textId="4815D687" w:rsidR="00101AF1" w:rsidRPr="00221203" w:rsidRDefault="00EB5E6B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K</w:t>
      </w:r>
      <w:r w:rsidR="00101AF1" w:rsidRPr="00221203">
        <w:rPr>
          <w:rFonts w:asciiTheme="minorHAnsi" w:hAnsiTheme="minorHAnsi" w:cstheme="minorHAnsi"/>
          <w:color w:val="2E3094"/>
          <w:szCs w:val="22"/>
        </w:rPr>
        <w:t>nowledge of how to write and apply risk assessments for sporting and social events</w:t>
      </w:r>
      <w:r w:rsidR="001B3A0F" w:rsidRPr="00221203">
        <w:rPr>
          <w:rFonts w:asciiTheme="minorHAnsi" w:hAnsiTheme="minorHAnsi" w:cstheme="minorHAnsi"/>
          <w:color w:val="2E3094"/>
          <w:szCs w:val="22"/>
        </w:rPr>
        <w:t>.</w:t>
      </w:r>
    </w:p>
    <w:p w14:paraId="1DBF73A2" w14:textId="77777777" w:rsidR="00101AF1" w:rsidRPr="00221203" w:rsidRDefault="00101AF1" w:rsidP="00D206D9">
      <w:pPr>
        <w:pStyle w:val="ListParagraph"/>
        <w:numPr>
          <w:ilvl w:val="0"/>
          <w:numId w:val="22"/>
        </w:numPr>
        <w:jc w:val="both"/>
        <w:rPr>
          <w:rFonts w:asciiTheme="minorHAnsi" w:hAnsiTheme="minorHAnsi" w:cstheme="minorHAnsi"/>
          <w:color w:val="2E3094"/>
          <w:szCs w:val="22"/>
        </w:rPr>
      </w:pPr>
      <w:r w:rsidRPr="00221203">
        <w:rPr>
          <w:rFonts w:asciiTheme="minorHAnsi" w:hAnsiTheme="minorHAnsi" w:cstheme="minorHAnsi"/>
          <w:color w:val="2E3094"/>
          <w:szCs w:val="22"/>
        </w:rPr>
        <w:t>Experience in keeping up to date with Health and Safety legislation and applying to the role and delivery.</w:t>
      </w:r>
    </w:p>
    <w:sectPr w:rsidR="00101AF1" w:rsidRPr="00221203" w:rsidSect="00561A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567" w:footer="567" w:gutter="567"/>
      <w:pgBorders w:offsetFrom="page">
        <w:top w:val="thinThickSmallGap" w:sz="24" w:space="24" w:color="2E3094"/>
        <w:left w:val="thinThickSmallGap" w:sz="24" w:space="24" w:color="2E3094"/>
        <w:bottom w:val="thickThinSmallGap" w:sz="24" w:space="24" w:color="2E3094"/>
        <w:right w:val="thickThinSmallGap" w:sz="24" w:space="24" w:color="2E3094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AA9DC" w14:textId="77777777" w:rsidR="00934F46" w:rsidRDefault="00934F46">
      <w:r>
        <w:separator/>
      </w:r>
    </w:p>
  </w:endnote>
  <w:endnote w:type="continuationSeparator" w:id="0">
    <w:p w14:paraId="0F7E7D23" w14:textId="77777777" w:rsidR="00934F46" w:rsidRDefault="00934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4F53C" w14:textId="77777777" w:rsidR="003E6576" w:rsidRDefault="003E65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898388"/>
      <w:docPartObj>
        <w:docPartGallery w:val="Page Numbers (Bottom of Page)"/>
        <w:docPartUnique/>
      </w:docPartObj>
    </w:sdtPr>
    <w:sdtEndPr/>
    <w:sdtContent>
      <w:p w14:paraId="00B20B7E" w14:textId="437222A2" w:rsidR="00E303F8" w:rsidRPr="001C0A75" w:rsidRDefault="00E303F8" w:rsidP="00AE5DDA">
        <w:pPr>
          <w:pStyle w:val="Footer"/>
          <w:contextualSpacing/>
          <w:jc w:val="right"/>
          <w:rPr>
            <w:color w:val="2E3094"/>
            <w:sz w:val="16"/>
            <w:szCs w:val="16"/>
          </w:rPr>
        </w:pPr>
        <w:r w:rsidRPr="001C0A75">
          <w:rPr>
            <w:rFonts w:asciiTheme="minorHAnsi" w:hAnsiTheme="minorHAnsi" w:cstheme="minorHAnsi"/>
            <w:color w:val="2E3094"/>
          </w:rPr>
          <w:t xml:space="preserve">Page </w:t>
        </w:r>
        <w:r w:rsidR="00BE0B50" w:rsidRPr="00AE5DDA">
          <w:rPr>
            <w:rFonts w:asciiTheme="minorHAnsi" w:hAnsiTheme="minorHAnsi" w:cstheme="minorHAnsi"/>
            <w:b/>
            <w:bCs/>
            <w:color w:val="2E3094"/>
          </w:rPr>
          <w:fldChar w:fldCharType="begin"/>
        </w:r>
        <w:r w:rsidRPr="00AE5DDA">
          <w:rPr>
            <w:rFonts w:asciiTheme="minorHAnsi" w:hAnsiTheme="minorHAnsi" w:cstheme="minorHAnsi"/>
            <w:b/>
            <w:bCs/>
            <w:color w:val="2E3094"/>
          </w:rPr>
          <w:instrText xml:space="preserve"> PAGE   \* MERGEFORMAT </w:instrText>
        </w:r>
        <w:r w:rsidR="00BE0B50" w:rsidRPr="00AE5DDA">
          <w:rPr>
            <w:rFonts w:asciiTheme="minorHAnsi" w:hAnsiTheme="minorHAnsi" w:cstheme="minorHAnsi"/>
            <w:b/>
            <w:bCs/>
            <w:color w:val="2E3094"/>
          </w:rPr>
          <w:fldChar w:fldCharType="separate"/>
        </w:r>
        <w:r w:rsidR="00F544D6" w:rsidRPr="00AE5DDA">
          <w:rPr>
            <w:rFonts w:asciiTheme="minorHAnsi" w:hAnsiTheme="minorHAnsi" w:cstheme="minorHAnsi"/>
            <w:b/>
            <w:bCs/>
            <w:noProof/>
            <w:color w:val="2E3094"/>
          </w:rPr>
          <w:t>4</w:t>
        </w:r>
        <w:r w:rsidR="00BE0B50" w:rsidRPr="00AE5DDA">
          <w:rPr>
            <w:rFonts w:asciiTheme="minorHAnsi" w:hAnsiTheme="minorHAnsi" w:cstheme="minorHAnsi"/>
            <w:b/>
            <w:bCs/>
            <w:color w:val="2E3094"/>
          </w:rPr>
          <w:fldChar w:fldCharType="end"/>
        </w:r>
        <w:r w:rsidR="00D206D9" w:rsidRPr="001C0A75">
          <w:rPr>
            <w:rFonts w:asciiTheme="minorHAnsi" w:hAnsiTheme="minorHAnsi" w:cstheme="minorHAnsi"/>
            <w:color w:val="2E3094"/>
          </w:rPr>
          <w:t xml:space="preserve"> of </w:t>
        </w:r>
        <w:r w:rsidR="00D206D9" w:rsidRPr="00AE5DDA">
          <w:rPr>
            <w:rFonts w:asciiTheme="minorHAnsi" w:hAnsiTheme="minorHAnsi" w:cstheme="minorHAnsi"/>
            <w:b/>
            <w:bCs/>
            <w:color w:val="2E3094"/>
          </w:rPr>
          <w:t>2</w:t>
        </w:r>
        <w:r w:rsidR="00D206D9" w:rsidRPr="001C0A75">
          <w:rPr>
            <w:rFonts w:asciiTheme="minorHAnsi" w:hAnsiTheme="minorHAnsi" w:cstheme="minorHAnsi"/>
            <w:color w:val="2E3094"/>
          </w:rPr>
          <w:t xml:space="preserve"> </w:t>
        </w:r>
        <w:r w:rsidRPr="001C0A75">
          <w:rPr>
            <w:color w:val="2E3094"/>
            <w:sz w:val="16"/>
            <w:szCs w:val="16"/>
          </w:rPr>
          <w:t xml:space="preserve"> </w:t>
        </w:r>
      </w:p>
      <w:p w14:paraId="7B5D22B4" w14:textId="77777777" w:rsidR="00A01775" w:rsidRPr="008B0F59" w:rsidRDefault="00A01775" w:rsidP="00A01775">
        <w:pPr>
          <w:pStyle w:val="Footer"/>
          <w:contextualSpacing/>
          <w:jc w:val="center"/>
          <w:rPr>
            <w:rFonts w:asciiTheme="minorHAnsi" w:hAnsiTheme="minorHAnsi" w:cstheme="minorHAnsi"/>
            <w:color w:val="000080"/>
            <w:sz w:val="16"/>
            <w:szCs w:val="16"/>
          </w:rPr>
        </w:pPr>
        <w:r w:rsidRPr="008B0F59">
          <w:rPr>
            <w:rFonts w:asciiTheme="minorHAnsi" w:hAnsiTheme="minorHAnsi" w:cstheme="minorHAnsi"/>
            <w:color w:val="FF6600"/>
            <w:sz w:val="16"/>
            <w:szCs w:val="16"/>
          </w:rPr>
          <w:t>Patrons</w:t>
        </w:r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r w:rsidRPr="00D206D9">
          <w:rPr>
            <w:rFonts w:asciiTheme="minorHAnsi" w:hAnsiTheme="minorHAnsi" w:cstheme="minorHAnsi"/>
            <w:color w:val="2E3094"/>
            <w:sz w:val="16"/>
            <w:szCs w:val="16"/>
          </w:rPr>
          <w:t xml:space="preserve">Eleanor Simmonds OBE and </w:t>
        </w:r>
        <w:smartTag w:uri="urn:schemas-microsoft-com:office:smarttags" w:element="PersonName">
          <w:r w:rsidRPr="00D206D9">
            <w:rPr>
              <w:rFonts w:asciiTheme="minorHAnsi" w:hAnsiTheme="minorHAnsi" w:cstheme="minorHAnsi"/>
              <w:color w:val="2E3094"/>
              <w:sz w:val="16"/>
              <w:szCs w:val="16"/>
            </w:rPr>
            <w:t>Matthew Whorwood</w:t>
          </w:r>
        </w:smartTag>
      </w:p>
      <w:p w14:paraId="3F093B8B" w14:textId="77777777" w:rsidR="00A01775" w:rsidRPr="008B0F59" w:rsidRDefault="00A01775" w:rsidP="00A01775">
        <w:pPr>
          <w:pStyle w:val="Footer"/>
          <w:contextualSpacing/>
          <w:jc w:val="center"/>
          <w:rPr>
            <w:rFonts w:asciiTheme="minorHAnsi" w:hAnsiTheme="minorHAnsi" w:cstheme="minorHAnsi"/>
            <w:color w:val="000080"/>
            <w:sz w:val="16"/>
            <w:szCs w:val="16"/>
          </w:rPr>
        </w:pPr>
        <w:r w:rsidRPr="008B0F59">
          <w:rPr>
            <w:rFonts w:asciiTheme="minorHAnsi" w:hAnsiTheme="minorHAnsi" w:cstheme="minorHAnsi"/>
            <w:color w:val="FF6600"/>
            <w:sz w:val="16"/>
            <w:szCs w:val="16"/>
          </w:rPr>
          <w:t>Office</w:t>
        </w:r>
        <w:r w:rsidRPr="008B0F59">
          <w:rPr>
            <w:rFonts w:asciiTheme="minorHAnsi" w:hAnsiTheme="minorHAnsi" w:cstheme="minorHAnsi"/>
            <w:sz w:val="16"/>
            <w:szCs w:val="16"/>
          </w:rPr>
          <w:t xml:space="preserve"> </w:t>
        </w:r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 xml:space="preserve">DSAuk, Polaris Building, Velocity Point, </w:t>
        </w:r>
        <w:proofErr w:type="spellStart"/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>Wreakes</w:t>
        </w:r>
        <w:proofErr w:type="spellEnd"/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 xml:space="preserve"> Lane, Dronfield, </w:t>
        </w:r>
        <w:proofErr w:type="spellStart"/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>S18</w:t>
        </w:r>
        <w:proofErr w:type="spellEnd"/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 xml:space="preserve"> </w:t>
        </w:r>
        <w:proofErr w:type="spellStart"/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>1PN</w:t>
        </w:r>
        <w:proofErr w:type="spellEnd"/>
        <w:r w:rsidRPr="00D206D9">
          <w:rPr>
            <w:rFonts w:asciiTheme="minorHAnsi" w:hAnsiTheme="minorHAnsi" w:cstheme="minorHAnsi"/>
            <w:color w:val="2E3094"/>
            <w:sz w:val="16"/>
            <w:szCs w:val="16"/>
          </w:rPr>
          <w:t xml:space="preserve"> </w:t>
        </w:r>
        <w:r>
          <w:rPr>
            <w:rFonts w:asciiTheme="minorHAnsi" w:hAnsiTheme="minorHAnsi" w:cstheme="minorHAnsi"/>
            <w:color w:val="2E3094"/>
            <w:sz w:val="16"/>
            <w:szCs w:val="16"/>
          </w:rPr>
          <w:t xml:space="preserve">| </w:t>
        </w:r>
        <w:r w:rsidRPr="008B0F59">
          <w:rPr>
            <w:rFonts w:asciiTheme="minorHAnsi" w:hAnsiTheme="minorHAnsi" w:cstheme="minorHAnsi"/>
            <w:color w:val="FF6600"/>
            <w:sz w:val="16"/>
            <w:szCs w:val="16"/>
          </w:rPr>
          <w:t>DSAUK is a registered charity</w:t>
        </w:r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r w:rsidRPr="00D206D9">
          <w:rPr>
            <w:rFonts w:asciiTheme="minorHAnsi" w:hAnsiTheme="minorHAnsi" w:cstheme="minorHAnsi"/>
            <w:color w:val="2E3094"/>
            <w:sz w:val="16"/>
            <w:szCs w:val="16"/>
          </w:rPr>
          <w:t>No. 1041961</w:t>
        </w:r>
      </w:p>
      <w:p w14:paraId="603E098D" w14:textId="77777777" w:rsidR="00A01775" w:rsidRPr="008B0F59" w:rsidRDefault="00A01775" w:rsidP="00A01775">
        <w:pPr>
          <w:contextualSpacing/>
          <w:jc w:val="center"/>
          <w:rPr>
            <w:rFonts w:asciiTheme="minorHAnsi" w:hAnsiTheme="minorHAnsi" w:cstheme="minorHAnsi"/>
            <w:color w:val="120C86"/>
            <w:sz w:val="16"/>
            <w:szCs w:val="16"/>
            <w:lang w:eastAsia="en-GB"/>
          </w:rPr>
        </w:pPr>
        <w:r w:rsidRPr="008B0F59">
          <w:rPr>
            <w:rFonts w:asciiTheme="minorHAnsi" w:hAnsiTheme="minorHAnsi" w:cstheme="minorHAnsi"/>
            <w:color w:val="FF6600"/>
            <w:sz w:val="16"/>
            <w:szCs w:val="16"/>
            <w:lang w:eastAsia="en-GB"/>
          </w:rPr>
          <w:t>Tel No</w:t>
        </w:r>
        <w:smartTag w:uri="urn:schemas-microsoft-com:office:smarttags" w:element="PersonName">
          <w:r w:rsidRPr="008B0F59">
            <w:rPr>
              <w:rFonts w:asciiTheme="minorHAnsi" w:hAnsiTheme="minorHAnsi" w:cstheme="minorHAnsi"/>
              <w:color w:val="FF6600"/>
              <w:sz w:val="16"/>
              <w:szCs w:val="16"/>
              <w:lang w:eastAsia="en-GB"/>
            </w:rPr>
            <w:t>.</w:t>
          </w:r>
        </w:smartTag>
        <w:r w:rsidRPr="008B0F59">
          <w:rPr>
            <w:rFonts w:asciiTheme="minorHAnsi" w:hAnsiTheme="minorHAnsi" w:cstheme="minorHAnsi"/>
            <w:color w:val="333399"/>
            <w:sz w:val="16"/>
            <w:szCs w:val="16"/>
            <w:lang w:eastAsia="en-GB"/>
          </w:rPr>
          <w:t xml:space="preserve"> </w:t>
        </w:r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>01246 296485</w:t>
        </w:r>
        <w:r w:rsidRPr="008B0F59">
          <w:rPr>
            <w:rFonts w:asciiTheme="minorHAnsi" w:hAnsiTheme="minorHAnsi" w:cstheme="minorHAnsi"/>
            <w:color w:val="333399"/>
            <w:sz w:val="16"/>
            <w:szCs w:val="16"/>
            <w:lang w:eastAsia="en-GB"/>
          </w:rPr>
          <w:t xml:space="preserve"> </w:t>
        </w:r>
        <w:r>
          <w:rPr>
            <w:rFonts w:asciiTheme="minorHAnsi" w:hAnsiTheme="minorHAnsi" w:cstheme="minorHAnsi"/>
            <w:color w:val="333399"/>
            <w:sz w:val="16"/>
            <w:szCs w:val="16"/>
            <w:lang w:eastAsia="en-GB"/>
          </w:rPr>
          <w:t xml:space="preserve">| </w:t>
        </w:r>
        <w:r w:rsidRPr="008B0F59">
          <w:rPr>
            <w:rFonts w:asciiTheme="minorHAnsi" w:hAnsiTheme="minorHAnsi" w:cstheme="minorHAnsi"/>
            <w:color w:val="FF6600"/>
            <w:sz w:val="16"/>
            <w:szCs w:val="16"/>
            <w:lang w:eastAsia="en-GB"/>
          </w:rPr>
          <w:t xml:space="preserve">Mobile </w:t>
        </w:r>
        <w:r w:rsidRPr="00D206D9">
          <w:rPr>
            <w:rFonts w:asciiTheme="minorHAnsi" w:hAnsiTheme="minorHAnsi" w:cstheme="minorHAnsi"/>
            <w:color w:val="2E3094"/>
            <w:sz w:val="16"/>
            <w:szCs w:val="16"/>
            <w:lang w:eastAsia="en-GB"/>
          </w:rPr>
          <w:t>07889922736</w:t>
        </w:r>
        <w:r w:rsidRPr="008B0F59">
          <w:rPr>
            <w:rFonts w:asciiTheme="minorHAnsi" w:hAnsiTheme="minorHAnsi" w:cstheme="minorHAnsi"/>
            <w:color w:val="120C86"/>
            <w:sz w:val="16"/>
            <w:szCs w:val="16"/>
            <w:lang w:eastAsia="en-GB"/>
          </w:rPr>
          <w:t xml:space="preserve"> </w:t>
        </w:r>
        <w:r>
          <w:rPr>
            <w:rFonts w:asciiTheme="minorHAnsi" w:hAnsiTheme="minorHAnsi" w:cstheme="minorHAnsi"/>
            <w:color w:val="120C86"/>
            <w:sz w:val="16"/>
            <w:szCs w:val="16"/>
            <w:lang w:eastAsia="en-GB"/>
          </w:rPr>
          <w:t xml:space="preserve">| </w:t>
        </w:r>
        <w:r w:rsidRPr="008B0F59">
          <w:rPr>
            <w:rFonts w:asciiTheme="minorHAnsi" w:hAnsiTheme="minorHAnsi" w:cstheme="minorHAnsi"/>
            <w:color w:val="FF6600"/>
            <w:sz w:val="16"/>
            <w:szCs w:val="16"/>
          </w:rPr>
          <w:t>E-Mail</w:t>
        </w:r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r w:rsidRPr="008D2147">
          <w:rPr>
            <w:rFonts w:asciiTheme="minorHAnsi" w:hAnsiTheme="minorHAnsi" w:cstheme="minorHAnsi"/>
            <w:color w:val="2E3094"/>
            <w:sz w:val="16"/>
            <w:szCs w:val="16"/>
            <w:u w:val="single"/>
          </w:rPr>
          <w:t>Tim.Shephard@dsauk.org</w:t>
        </w:r>
      </w:p>
      <w:p w14:paraId="762670EA" w14:textId="29B48448" w:rsidR="00E303F8" w:rsidRPr="004C6FE5" w:rsidRDefault="00A01775" w:rsidP="003E6576">
        <w:pPr>
          <w:pStyle w:val="Footer"/>
          <w:spacing w:line="220" w:lineRule="exact"/>
          <w:jc w:val="center"/>
          <w:rPr>
            <w:rFonts w:asciiTheme="minorHAnsi" w:hAnsiTheme="minorHAnsi" w:cstheme="minorHAnsi"/>
            <w:color w:val="120C86"/>
            <w:sz w:val="16"/>
            <w:szCs w:val="16"/>
          </w:rPr>
        </w:pPr>
        <w:r w:rsidRPr="008B0F59">
          <w:rPr>
            <w:rFonts w:asciiTheme="minorHAnsi" w:hAnsiTheme="minorHAnsi" w:cstheme="minorHAnsi"/>
            <w:color w:val="FF6600"/>
            <w:sz w:val="16"/>
            <w:szCs w:val="16"/>
          </w:rPr>
          <w:t>Website</w:t>
        </w:r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hyperlink r:id="rId1" w:history="1">
          <w:r w:rsidRPr="008B0F59">
            <w:rPr>
              <w:rStyle w:val="Hyperlink"/>
              <w:rFonts w:asciiTheme="minorHAnsi" w:hAnsiTheme="minorHAnsi" w:cstheme="minorHAnsi"/>
              <w:color w:val="120C86"/>
              <w:sz w:val="16"/>
              <w:szCs w:val="16"/>
              <w:u w:val="none"/>
            </w:rPr>
            <w:t>www.dsauk.org</w:t>
          </w:r>
        </w:hyperlink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r>
          <w:rPr>
            <w:rFonts w:asciiTheme="minorHAnsi" w:hAnsiTheme="minorHAnsi" w:cstheme="minorHAnsi"/>
            <w:color w:val="000080"/>
            <w:sz w:val="16"/>
            <w:szCs w:val="16"/>
          </w:rPr>
          <w:t xml:space="preserve">| </w:t>
        </w:r>
        <w:r w:rsidRPr="008B0F59">
          <w:rPr>
            <w:rFonts w:asciiTheme="minorHAnsi" w:hAnsiTheme="minorHAnsi" w:cstheme="minorHAnsi"/>
            <w:color w:val="E36C0A"/>
            <w:sz w:val="16"/>
            <w:szCs w:val="16"/>
          </w:rPr>
          <w:t>Facebook</w:t>
        </w:r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hyperlink r:id="rId2" w:history="1">
          <w:r w:rsidRPr="008B0F59">
            <w:rPr>
              <w:rStyle w:val="Hyperlink"/>
              <w:rFonts w:asciiTheme="minorHAnsi" w:hAnsiTheme="minorHAnsi" w:cstheme="minorHAnsi"/>
              <w:color w:val="120C86"/>
              <w:sz w:val="16"/>
              <w:szCs w:val="16"/>
              <w:u w:val="none"/>
            </w:rPr>
            <w:t>www.facebook.com/DSAUK</w:t>
          </w:r>
        </w:hyperlink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r>
          <w:rPr>
            <w:rFonts w:asciiTheme="minorHAnsi" w:hAnsiTheme="minorHAnsi" w:cstheme="minorHAnsi"/>
            <w:color w:val="000080"/>
            <w:sz w:val="16"/>
            <w:szCs w:val="16"/>
          </w:rPr>
          <w:t xml:space="preserve">| </w:t>
        </w:r>
        <w:r w:rsidRPr="008D2147">
          <w:rPr>
            <w:rFonts w:asciiTheme="minorHAnsi" w:hAnsiTheme="minorHAnsi" w:cstheme="minorHAnsi"/>
            <w:color w:val="E36C0A"/>
            <w:sz w:val="16"/>
            <w:szCs w:val="16"/>
          </w:rPr>
          <w:t>X</w:t>
        </w:r>
        <w:r w:rsidRPr="008B0F59">
          <w:rPr>
            <w:rFonts w:asciiTheme="minorHAnsi" w:hAnsiTheme="minorHAnsi" w:cstheme="minorHAnsi"/>
            <w:color w:val="000080"/>
            <w:sz w:val="16"/>
            <w:szCs w:val="16"/>
          </w:rPr>
          <w:t xml:space="preserve"> </w:t>
        </w:r>
        <w:r w:rsidRPr="008B0F59">
          <w:rPr>
            <w:rFonts w:asciiTheme="minorHAnsi" w:hAnsiTheme="minorHAnsi" w:cstheme="minorHAnsi"/>
            <w:color w:val="120C86"/>
            <w:sz w:val="16"/>
            <w:szCs w:val="16"/>
          </w:rPr>
          <w:t>@dwarfsportDSAuk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5E314" w14:textId="77777777" w:rsidR="003E6576" w:rsidRDefault="003E65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148A5" w14:textId="77777777" w:rsidR="00934F46" w:rsidRDefault="00934F46">
      <w:r>
        <w:separator/>
      </w:r>
    </w:p>
  </w:footnote>
  <w:footnote w:type="continuationSeparator" w:id="0">
    <w:p w14:paraId="5BCD39F5" w14:textId="77777777" w:rsidR="00934F46" w:rsidRDefault="00934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0B3BF" w14:textId="77777777" w:rsidR="003E6576" w:rsidRDefault="003E65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3EEFA" w14:textId="143C2F99" w:rsidR="00E303F8" w:rsidRDefault="004C6FE5" w:rsidP="00D206D9">
    <w:pPr>
      <w:pStyle w:val="Header"/>
      <w:tabs>
        <w:tab w:val="left" w:pos="0"/>
        <w:tab w:val="left" w:pos="3600"/>
        <w:tab w:val="right" w:pos="9026"/>
      </w:tabs>
    </w:pPr>
    <w:r w:rsidRPr="00134183">
      <w:rPr>
        <w:bCs/>
        <w:noProof/>
      </w:rPr>
      <w:drawing>
        <wp:anchor distT="0" distB="0" distL="114300" distR="114300" simplePos="0" relativeHeight="251662336" behindDoc="0" locked="0" layoutInCell="1" allowOverlap="1" wp14:anchorId="4CE25182" wp14:editId="5649212F">
          <wp:simplePos x="0" y="0"/>
          <wp:positionH relativeFrom="margin">
            <wp:posOffset>0</wp:posOffset>
          </wp:positionH>
          <wp:positionV relativeFrom="paragraph">
            <wp:posOffset>107125</wp:posOffset>
          </wp:positionV>
          <wp:extent cx="2374900" cy="817880"/>
          <wp:effectExtent l="0" t="0" r="6350" b="1270"/>
          <wp:wrapNone/>
          <wp:docPr id="1727795679" name="Picture 3" descr="A logo with pink and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795679" name="Picture 3" descr="A logo with pink and black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235" b="17558"/>
                  <a:stretch>
                    <a:fillRect/>
                  </a:stretch>
                </pic:blipFill>
                <pic:spPr bwMode="auto">
                  <a:xfrm>
                    <a:off x="0" y="0"/>
                    <a:ext cx="237490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1367">
      <w:rPr>
        <w:bCs/>
        <w:noProof/>
      </w:rPr>
      <w:drawing>
        <wp:anchor distT="0" distB="0" distL="114300" distR="114300" simplePos="0" relativeHeight="251660288" behindDoc="0" locked="0" layoutInCell="1" allowOverlap="1" wp14:anchorId="58F171E4" wp14:editId="2F1AD2D1">
          <wp:simplePos x="0" y="0"/>
          <wp:positionH relativeFrom="column">
            <wp:posOffset>4800600</wp:posOffset>
          </wp:positionH>
          <wp:positionV relativeFrom="paragraph">
            <wp:posOffset>78295</wp:posOffset>
          </wp:positionV>
          <wp:extent cx="971550" cy="914664"/>
          <wp:effectExtent l="0" t="0" r="0" b="0"/>
          <wp:wrapNone/>
          <wp:docPr id="1520886289" name="Picture 7" descr="DSAuk-logo jpeg 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0886289" name="Picture 7" descr="DSAuk-logo jpeg small.jpg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9146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03F8">
      <w:t xml:space="preserve">                               </w:t>
    </w:r>
    <w:r w:rsidR="00E303F8">
      <w:tab/>
    </w:r>
  </w:p>
  <w:p w14:paraId="61A23201" w14:textId="77777777" w:rsidR="00C71367" w:rsidRDefault="00C71367" w:rsidP="00D206D9">
    <w:pPr>
      <w:pStyle w:val="Header"/>
      <w:tabs>
        <w:tab w:val="left" w:pos="0"/>
        <w:tab w:val="left" w:pos="3600"/>
        <w:tab w:val="right" w:pos="9026"/>
      </w:tabs>
    </w:pPr>
  </w:p>
  <w:p w14:paraId="37BF8931" w14:textId="77777777" w:rsidR="00C71367" w:rsidRDefault="00C71367" w:rsidP="00D206D9">
    <w:pPr>
      <w:pStyle w:val="Header"/>
      <w:tabs>
        <w:tab w:val="left" w:pos="0"/>
        <w:tab w:val="left" w:pos="3600"/>
        <w:tab w:val="right" w:pos="9026"/>
      </w:tabs>
    </w:pPr>
  </w:p>
  <w:p w14:paraId="5645B7DE" w14:textId="77777777" w:rsidR="00C71367" w:rsidRDefault="00C71367" w:rsidP="00D206D9">
    <w:pPr>
      <w:pStyle w:val="Header"/>
      <w:tabs>
        <w:tab w:val="left" w:pos="0"/>
        <w:tab w:val="left" w:pos="3600"/>
        <w:tab w:val="right" w:pos="9026"/>
      </w:tabs>
    </w:pPr>
  </w:p>
  <w:p w14:paraId="143FBEA6" w14:textId="160216A9" w:rsidR="00C71367" w:rsidRDefault="00C71367" w:rsidP="00D206D9">
    <w:pPr>
      <w:pStyle w:val="Header"/>
      <w:tabs>
        <w:tab w:val="left" w:pos="0"/>
        <w:tab w:val="left" w:pos="3600"/>
        <w:tab w:val="right" w:pos="9026"/>
      </w:tabs>
    </w:pPr>
  </w:p>
  <w:p w14:paraId="4625BA99" w14:textId="77777777" w:rsidR="00C71367" w:rsidRPr="00D206D9" w:rsidRDefault="00C71367" w:rsidP="00D206D9">
    <w:pPr>
      <w:pStyle w:val="Header"/>
      <w:tabs>
        <w:tab w:val="left" w:pos="0"/>
        <w:tab w:val="left" w:pos="3600"/>
        <w:tab w:val="right" w:pos="902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63FBD" w14:textId="77777777" w:rsidR="003E6576" w:rsidRDefault="003E65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3491C"/>
    <w:multiLevelType w:val="hybridMultilevel"/>
    <w:tmpl w:val="1A580A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97534"/>
    <w:multiLevelType w:val="hybridMultilevel"/>
    <w:tmpl w:val="02306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5554C"/>
    <w:multiLevelType w:val="hybridMultilevel"/>
    <w:tmpl w:val="F53CC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C16D2"/>
    <w:multiLevelType w:val="hybridMultilevel"/>
    <w:tmpl w:val="366645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83B08"/>
    <w:multiLevelType w:val="hybridMultilevel"/>
    <w:tmpl w:val="D6061B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16C6A"/>
    <w:multiLevelType w:val="hybridMultilevel"/>
    <w:tmpl w:val="D2D4BA6C"/>
    <w:lvl w:ilvl="0" w:tplc="080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1D1B43E6"/>
    <w:multiLevelType w:val="hybridMultilevel"/>
    <w:tmpl w:val="2CE6C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5365A"/>
    <w:multiLevelType w:val="hybridMultilevel"/>
    <w:tmpl w:val="B2388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C270D"/>
    <w:multiLevelType w:val="hybridMultilevel"/>
    <w:tmpl w:val="F59855C8"/>
    <w:lvl w:ilvl="0" w:tplc="EA2083BA">
      <w:start w:val="2"/>
      <w:numFmt w:val="lowerRoman"/>
      <w:lvlText w:val="%1."/>
      <w:lvlJc w:val="left"/>
      <w:pPr>
        <w:ind w:left="18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 w15:restartNumberingAfterBreak="0">
    <w:nsid w:val="231A6093"/>
    <w:multiLevelType w:val="multilevel"/>
    <w:tmpl w:val="625A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511F72"/>
    <w:multiLevelType w:val="hybridMultilevel"/>
    <w:tmpl w:val="B1BE69E2"/>
    <w:lvl w:ilvl="0" w:tplc="F7A4D2C6">
      <w:start w:val="1"/>
      <w:numFmt w:val="lowerRoman"/>
      <w:lvlText w:val="%1.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1" w15:restartNumberingAfterBreak="0">
    <w:nsid w:val="23744AA8"/>
    <w:multiLevelType w:val="hybridMultilevel"/>
    <w:tmpl w:val="C24ED8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E66BB"/>
    <w:multiLevelType w:val="hybridMultilevel"/>
    <w:tmpl w:val="BB24C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876E4"/>
    <w:multiLevelType w:val="hybridMultilevel"/>
    <w:tmpl w:val="B9ACA9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E71FD2"/>
    <w:multiLevelType w:val="hybridMultilevel"/>
    <w:tmpl w:val="C0680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71507D"/>
    <w:multiLevelType w:val="hybridMultilevel"/>
    <w:tmpl w:val="48240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A20742"/>
    <w:multiLevelType w:val="hybridMultilevel"/>
    <w:tmpl w:val="26A87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A4C5D"/>
    <w:multiLevelType w:val="hybridMultilevel"/>
    <w:tmpl w:val="B2702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1D7830"/>
    <w:multiLevelType w:val="hybridMultilevel"/>
    <w:tmpl w:val="37BC8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BA27F0"/>
    <w:multiLevelType w:val="hybridMultilevel"/>
    <w:tmpl w:val="A4B2D8C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3B309D"/>
    <w:multiLevelType w:val="hybridMultilevel"/>
    <w:tmpl w:val="6FC418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DE837B6"/>
    <w:multiLevelType w:val="hybridMultilevel"/>
    <w:tmpl w:val="E96A4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2C68C0"/>
    <w:multiLevelType w:val="hybridMultilevel"/>
    <w:tmpl w:val="95BCF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BB2973"/>
    <w:multiLevelType w:val="hybridMultilevel"/>
    <w:tmpl w:val="ABA2C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AD7662"/>
    <w:multiLevelType w:val="hybridMultilevel"/>
    <w:tmpl w:val="C14C3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AC63E0"/>
    <w:multiLevelType w:val="hybridMultilevel"/>
    <w:tmpl w:val="9FC26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EC2CCF"/>
    <w:multiLevelType w:val="hybridMultilevel"/>
    <w:tmpl w:val="31643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E1E63"/>
    <w:multiLevelType w:val="hybridMultilevel"/>
    <w:tmpl w:val="CADAB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945C30"/>
    <w:multiLevelType w:val="hybridMultilevel"/>
    <w:tmpl w:val="D8362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0B4923"/>
    <w:multiLevelType w:val="hybridMultilevel"/>
    <w:tmpl w:val="FB8CE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CA7E41"/>
    <w:multiLevelType w:val="hybridMultilevel"/>
    <w:tmpl w:val="CD3AE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2970A0"/>
    <w:multiLevelType w:val="hybridMultilevel"/>
    <w:tmpl w:val="F1EEB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9F7DCC"/>
    <w:multiLevelType w:val="hybridMultilevel"/>
    <w:tmpl w:val="C268A3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0B5314"/>
    <w:multiLevelType w:val="hybridMultilevel"/>
    <w:tmpl w:val="008C6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C84AA5"/>
    <w:multiLevelType w:val="hybridMultilevel"/>
    <w:tmpl w:val="C8AE4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571B3A"/>
    <w:multiLevelType w:val="hybridMultilevel"/>
    <w:tmpl w:val="59C0770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8D2998"/>
    <w:multiLevelType w:val="hybridMultilevel"/>
    <w:tmpl w:val="E1EE202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A05FA2"/>
    <w:multiLevelType w:val="hybridMultilevel"/>
    <w:tmpl w:val="08E6B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763B92"/>
    <w:multiLevelType w:val="hybridMultilevel"/>
    <w:tmpl w:val="CC521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E37287"/>
    <w:multiLevelType w:val="hybridMultilevel"/>
    <w:tmpl w:val="02DAC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CE3D65"/>
    <w:multiLevelType w:val="hybridMultilevel"/>
    <w:tmpl w:val="FA7607E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5B53B6"/>
    <w:multiLevelType w:val="hybridMultilevel"/>
    <w:tmpl w:val="6ACA67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9E6FF1"/>
    <w:multiLevelType w:val="hybridMultilevel"/>
    <w:tmpl w:val="91BC7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BE2905"/>
    <w:multiLevelType w:val="hybridMultilevel"/>
    <w:tmpl w:val="CA860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7839327">
    <w:abstractNumId w:val="21"/>
  </w:num>
  <w:num w:numId="2" w16cid:durableId="1486433008">
    <w:abstractNumId w:val="15"/>
  </w:num>
  <w:num w:numId="3" w16cid:durableId="1271471292">
    <w:abstractNumId w:val="6"/>
  </w:num>
  <w:num w:numId="4" w16cid:durableId="1674842792">
    <w:abstractNumId w:val="9"/>
  </w:num>
  <w:num w:numId="5" w16cid:durableId="1556575610">
    <w:abstractNumId w:val="32"/>
  </w:num>
  <w:num w:numId="6" w16cid:durableId="1188064784">
    <w:abstractNumId w:val="3"/>
  </w:num>
  <w:num w:numId="7" w16cid:durableId="1093359225">
    <w:abstractNumId w:val="4"/>
  </w:num>
  <w:num w:numId="8" w16cid:durableId="141511583">
    <w:abstractNumId w:val="18"/>
  </w:num>
  <w:num w:numId="9" w16cid:durableId="1359234263">
    <w:abstractNumId w:val="11"/>
  </w:num>
  <w:num w:numId="10" w16cid:durableId="1792627584">
    <w:abstractNumId w:val="27"/>
  </w:num>
  <w:num w:numId="11" w16cid:durableId="625164922">
    <w:abstractNumId w:val="10"/>
  </w:num>
  <w:num w:numId="12" w16cid:durableId="1947811907">
    <w:abstractNumId w:val="8"/>
  </w:num>
  <w:num w:numId="13" w16cid:durableId="61608687">
    <w:abstractNumId w:val="35"/>
  </w:num>
  <w:num w:numId="14" w16cid:durableId="280307179">
    <w:abstractNumId w:val="19"/>
  </w:num>
  <w:num w:numId="15" w16cid:durableId="1538812588">
    <w:abstractNumId w:val="13"/>
  </w:num>
  <w:num w:numId="16" w16cid:durableId="716122079">
    <w:abstractNumId w:val="40"/>
  </w:num>
  <w:num w:numId="17" w16cid:durableId="433789091">
    <w:abstractNumId w:val="36"/>
  </w:num>
  <w:num w:numId="18" w16cid:durableId="1255895526">
    <w:abstractNumId w:val="41"/>
  </w:num>
  <w:num w:numId="19" w16cid:durableId="1014041953">
    <w:abstractNumId w:val="0"/>
  </w:num>
  <w:num w:numId="20" w16cid:durableId="1284388362">
    <w:abstractNumId w:val="14"/>
  </w:num>
  <w:num w:numId="21" w16cid:durableId="800079466">
    <w:abstractNumId w:val="20"/>
  </w:num>
  <w:num w:numId="22" w16cid:durableId="233469183">
    <w:abstractNumId w:val="25"/>
  </w:num>
  <w:num w:numId="23" w16cid:durableId="126246599">
    <w:abstractNumId w:val="29"/>
  </w:num>
  <w:num w:numId="24" w16cid:durableId="2021736263">
    <w:abstractNumId w:val="30"/>
  </w:num>
  <w:num w:numId="25" w16cid:durableId="1761944378">
    <w:abstractNumId w:val="37"/>
  </w:num>
  <w:num w:numId="26" w16cid:durableId="1117330148">
    <w:abstractNumId w:val="42"/>
  </w:num>
  <w:num w:numId="27" w16cid:durableId="1083915749">
    <w:abstractNumId w:val="28"/>
  </w:num>
  <w:num w:numId="28" w16cid:durableId="533156680">
    <w:abstractNumId w:val="31"/>
  </w:num>
  <w:num w:numId="29" w16cid:durableId="1468931653">
    <w:abstractNumId w:val="22"/>
  </w:num>
  <w:num w:numId="30" w16cid:durableId="1301037797">
    <w:abstractNumId w:val="12"/>
  </w:num>
  <w:num w:numId="31" w16cid:durableId="923999814">
    <w:abstractNumId w:val="34"/>
  </w:num>
  <w:num w:numId="32" w16cid:durableId="1303997020">
    <w:abstractNumId w:val="39"/>
  </w:num>
  <w:num w:numId="33" w16cid:durableId="1585649993">
    <w:abstractNumId w:val="33"/>
  </w:num>
  <w:num w:numId="34" w16cid:durableId="534848102">
    <w:abstractNumId w:val="7"/>
  </w:num>
  <w:num w:numId="35" w16cid:durableId="1094132569">
    <w:abstractNumId w:val="24"/>
  </w:num>
  <w:num w:numId="36" w16cid:durableId="1871600017">
    <w:abstractNumId w:val="16"/>
  </w:num>
  <w:num w:numId="37" w16cid:durableId="596981764">
    <w:abstractNumId w:val="17"/>
  </w:num>
  <w:num w:numId="38" w16cid:durableId="1123156958">
    <w:abstractNumId w:val="2"/>
  </w:num>
  <w:num w:numId="39" w16cid:durableId="1267733385">
    <w:abstractNumId w:val="43"/>
  </w:num>
  <w:num w:numId="40" w16cid:durableId="1844079704">
    <w:abstractNumId w:val="23"/>
  </w:num>
  <w:num w:numId="41" w16cid:durableId="893538821">
    <w:abstractNumId w:val="26"/>
  </w:num>
  <w:num w:numId="42" w16cid:durableId="1417283313">
    <w:abstractNumId w:val="1"/>
  </w:num>
  <w:num w:numId="43" w16cid:durableId="446896762">
    <w:abstractNumId w:val="38"/>
  </w:num>
  <w:num w:numId="44" w16cid:durableId="8401943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gutterAtTop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199"/>
    <w:rsid w:val="00006AD2"/>
    <w:rsid w:val="00011A88"/>
    <w:rsid w:val="00035FFA"/>
    <w:rsid w:val="00047137"/>
    <w:rsid w:val="00056381"/>
    <w:rsid w:val="000923F4"/>
    <w:rsid w:val="000A5056"/>
    <w:rsid w:val="000A7554"/>
    <w:rsid w:val="000A7734"/>
    <w:rsid w:val="000C099B"/>
    <w:rsid w:val="000C4BA2"/>
    <w:rsid w:val="000C67FA"/>
    <w:rsid w:val="000C71C6"/>
    <w:rsid w:val="000C7DEF"/>
    <w:rsid w:val="000D1536"/>
    <w:rsid w:val="000E2475"/>
    <w:rsid w:val="000E25D8"/>
    <w:rsid w:val="000E4DA9"/>
    <w:rsid w:val="000E5DDA"/>
    <w:rsid w:val="00101AF1"/>
    <w:rsid w:val="001241E7"/>
    <w:rsid w:val="0012510D"/>
    <w:rsid w:val="00134539"/>
    <w:rsid w:val="00147169"/>
    <w:rsid w:val="00147EAF"/>
    <w:rsid w:val="0016594D"/>
    <w:rsid w:val="00174F6A"/>
    <w:rsid w:val="00183CFC"/>
    <w:rsid w:val="001B34CB"/>
    <w:rsid w:val="001B3A0F"/>
    <w:rsid w:val="001B4EBD"/>
    <w:rsid w:val="001C0A75"/>
    <w:rsid w:val="001E18EB"/>
    <w:rsid w:val="001E1A58"/>
    <w:rsid w:val="001F0CE6"/>
    <w:rsid w:val="001F19B5"/>
    <w:rsid w:val="00207ACB"/>
    <w:rsid w:val="00214052"/>
    <w:rsid w:val="002209C8"/>
    <w:rsid w:val="00221203"/>
    <w:rsid w:val="00223202"/>
    <w:rsid w:val="00224600"/>
    <w:rsid w:val="00225F05"/>
    <w:rsid w:val="002341F5"/>
    <w:rsid w:val="0026061D"/>
    <w:rsid w:val="002667D7"/>
    <w:rsid w:val="00270BB0"/>
    <w:rsid w:val="00273780"/>
    <w:rsid w:val="00276811"/>
    <w:rsid w:val="002768ED"/>
    <w:rsid w:val="00281AB1"/>
    <w:rsid w:val="0028231E"/>
    <w:rsid w:val="002A180C"/>
    <w:rsid w:val="002A6033"/>
    <w:rsid w:val="002B3543"/>
    <w:rsid w:val="002B456C"/>
    <w:rsid w:val="002D7B85"/>
    <w:rsid w:val="002E1605"/>
    <w:rsid w:val="002E7CE0"/>
    <w:rsid w:val="002E7E49"/>
    <w:rsid w:val="002F3068"/>
    <w:rsid w:val="002F5C26"/>
    <w:rsid w:val="003019BD"/>
    <w:rsid w:val="003108AD"/>
    <w:rsid w:val="00314D05"/>
    <w:rsid w:val="00332A4F"/>
    <w:rsid w:val="00336615"/>
    <w:rsid w:val="00355073"/>
    <w:rsid w:val="00357FDA"/>
    <w:rsid w:val="003648E0"/>
    <w:rsid w:val="003648E3"/>
    <w:rsid w:val="003726CE"/>
    <w:rsid w:val="00390D5A"/>
    <w:rsid w:val="003B345C"/>
    <w:rsid w:val="003B3A20"/>
    <w:rsid w:val="003C23B3"/>
    <w:rsid w:val="003E1F9E"/>
    <w:rsid w:val="003E6576"/>
    <w:rsid w:val="003F0DA3"/>
    <w:rsid w:val="003F37C5"/>
    <w:rsid w:val="003F4578"/>
    <w:rsid w:val="00402A3B"/>
    <w:rsid w:val="0042119B"/>
    <w:rsid w:val="00422637"/>
    <w:rsid w:val="00450641"/>
    <w:rsid w:val="00452960"/>
    <w:rsid w:val="0047353C"/>
    <w:rsid w:val="00473579"/>
    <w:rsid w:val="0049773F"/>
    <w:rsid w:val="004A5055"/>
    <w:rsid w:val="004B2357"/>
    <w:rsid w:val="004B52BA"/>
    <w:rsid w:val="004B6637"/>
    <w:rsid w:val="004C5AAE"/>
    <w:rsid w:val="004C6FE5"/>
    <w:rsid w:val="004E0299"/>
    <w:rsid w:val="004E26C8"/>
    <w:rsid w:val="004E2974"/>
    <w:rsid w:val="004E601F"/>
    <w:rsid w:val="004F0809"/>
    <w:rsid w:val="004F0E85"/>
    <w:rsid w:val="00510818"/>
    <w:rsid w:val="0051263D"/>
    <w:rsid w:val="00515718"/>
    <w:rsid w:val="00515FE6"/>
    <w:rsid w:val="0051687C"/>
    <w:rsid w:val="00523BEB"/>
    <w:rsid w:val="00561AE5"/>
    <w:rsid w:val="00573021"/>
    <w:rsid w:val="00576C42"/>
    <w:rsid w:val="00595696"/>
    <w:rsid w:val="005C3C22"/>
    <w:rsid w:val="005C5DA0"/>
    <w:rsid w:val="005C5EFB"/>
    <w:rsid w:val="005E200C"/>
    <w:rsid w:val="005E6D74"/>
    <w:rsid w:val="005F0960"/>
    <w:rsid w:val="005F201F"/>
    <w:rsid w:val="00633F81"/>
    <w:rsid w:val="00636B76"/>
    <w:rsid w:val="006403B0"/>
    <w:rsid w:val="00643192"/>
    <w:rsid w:val="00643E0B"/>
    <w:rsid w:val="00651093"/>
    <w:rsid w:val="00652E7A"/>
    <w:rsid w:val="006532C5"/>
    <w:rsid w:val="0066183A"/>
    <w:rsid w:val="006630A9"/>
    <w:rsid w:val="00665F30"/>
    <w:rsid w:val="0067152A"/>
    <w:rsid w:val="00675F94"/>
    <w:rsid w:val="00676C00"/>
    <w:rsid w:val="00677704"/>
    <w:rsid w:val="00686182"/>
    <w:rsid w:val="00692BD9"/>
    <w:rsid w:val="006A53B8"/>
    <w:rsid w:val="006B387B"/>
    <w:rsid w:val="006D0E05"/>
    <w:rsid w:val="006D61D3"/>
    <w:rsid w:val="006E4E75"/>
    <w:rsid w:val="006F4EF9"/>
    <w:rsid w:val="0070503B"/>
    <w:rsid w:val="00705A9C"/>
    <w:rsid w:val="00714ABA"/>
    <w:rsid w:val="00730C12"/>
    <w:rsid w:val="0075493D"/>
    <w:rsid w:val="00754F33"/>
    <w:rsid w:val="0076081C"/>
    <w:rsid w:val="007628C2"/>
    <w:rsid w:val="00770876"/>
    <w:rsid w:val="0078378D"/>
    <w:rsid w:val="007A1630"/>
    <w:rsid w:val="007A51C3"/>
    <w:rsid w:val="007A5B07"/>
    <w:rsid w:val="007B557C"/>
    <w:rsid w:val="007C538F"/>
    <w:rsid w:val="007C6419"/>
    <w:rsid w:val="007C6E28"/>
    <w:rsid w:val="007D7C21"/>
    <w:rsid w:val="007E0914"/>
    <w:rsid w:val="007E28F2"/>
    <w:rsid w:val="007E679C"/>
    <w:rsid w:val="007F4271"/>
    <w:rsid w:val="00800011"/>
    <w:rsid w:val="00802057"/>
    <w:rsid w:val="008060D3"/>
    <w:rsid w:val="008079B9"/>
    <w:rsid w:val="00821191"/>
    <w:rsid w:val="00823464"/>
    <w:rsid w:val="00833C2E"/>
    <w:rsid w:val="008367A6"/>
    <w:rsid w:val="0084011C"/>
    <w:rsid w:val="0084340F"/>
    <w:rsid w:val="00862829"/>
    <w:rsid w:val="008727B9"/>
    <w:rsid w:val="00872D48"/>
    <w:rsid w:val="00884CED"/>
    <w:rsid w:val="00891481"/>
    <w:rsid w:val="008A00ED"/>
    <w:rsid w:val="008A2CF9"/>
    <w:rsid w:val="008A4DE5"/>
    <w:rsid w:val="008A70D8"/>
    <w:rsid w:val="008A75E0"/>
    <w:rsid w:val="008B0F59"/>
    <w:rsid w:val="008B1E21"/>
    <w:rsid w:val="008B2B6F"/>
    <w:rsid w:val="008B4FE8"/>
    <w:rsid w:val="008C6D4A"/>
    <w:rsid w:val="008C72E0"/>
    <w:rsid w:val="008D3B41"/>
    <w:rsid w:val="008D6C3B"/>
    <w:rsid w:val="008E0594"/>
    <w:rsid w:val="008E0D60"/>
    <w:rsid w:val="008E3D42"/>
    <w:rsid w:val="008E79E2"/>
    <w:rsid w:val="008F5FED"/>
    <w:rsid w:val="009002DD"/>
    <w:rsid w:val="00900AB0"/>
    <w:rsid w:val="00901147"/>
    <w:rsid w:val="00907BDF"/>
    <w:rsid w:val="00915605"/>
    <w:rsid w:val="0091798C"/>
    <w:rsid w:val="00934F46"/>
    <w:rsid w:val="009654B9"/>
    <w:rsid w:val="00967109"/>
    <w:rsid w:val="0097735E"/>
    <w:rsid w:val="009832CB"/>
    <w:rsid w:val="0098676B"/>
    <w:rsid w:val="00987194"/>
    <w:rsid w:val="00987474"/>
    <w:rsid w:val="00992DED"/>
    <w:rsid w:val="009A2949"/>
    <w:rsid w:val="009C48BC"/>
    <w:rsid w:val="009D63B0"/>
    <w:rsid w:val="009E3EF4"/>
    <w:rsid w:val="009F289D"/>
    <w:rsid w:val="00A01775"/>
    <w:rsid w:val="00A12262"/>
    <w:rsid w:val="00A125AD"/>
    <w:rsid w:val="00A1471B"/>
    <w:rsid w:val="00A1638F"/>
    <w:rsid w:val="00A6638D"/>
    <w:rsid w:val="00A732B2"/>
    <w:rsid w:val="00A73A20"/>
    <w:rsid w:val="00A76814"/>
    <w:rsid w:val="00A7696A"/>
    <w:rsid w:val="00A87A2A"/>
    <w:rsid w:val="00AA1C31"/>
    <w:rsid w:val="00AA4CDA"/>
    <w:rsid w:val="00AB34D5"/>
    <w:rsid w:val="00AC3F2B"/>
    <w:rsid w:val="00AD2145"/>
    <w:rsid w:val="00AE15B4"/>
    <w:rsid w:val="00AE5DDA"/>
    <w:rsid w:val="00AF06E2"/>
    <w:rsid w:val="00AF12A6"/>
    <w:rsid w:val="00B16282"/>
    <w:rsid w:val="00B16CCE"/>
    <w:rsid w:val="00B16CEC"/>
    <w:rsid w:val="00B27AA6"/>
    <w:rsid w:val="00B35589"/>
    <w:rsid w:val="00B40FAF"/>
    <w:rsid w:val="00B57A5B"/>
    <w:rsid w:val="00B6152C"/>
    <w:rsid w:val="00B64712"/>
    <w:rsid w:val="00B65CEC"/>
    <w:rsid w:val="00B71FC6"/>
    <w:rsid w:val="00B81A60"/>
    <w:rsid w:val="00B82911"/>
    <w:rsid w:val="00B82E07"/>
    <w:rsid w:val="00B84DB5"/>
    <w:rsid w:val="00B9051D"/>
    <w:rsid w:val="00B96690"/>
    <w:rsid w:val="00BA0944"/>
    <w:rsid w:val="00BA5290"/>
    <w:rsid w:val="00BC4199"/>
    <w:rsid w:val="00BE0B50"/>
    <w:rsid w:val="00BE1D70"/>
    <w:rsid w:val="00BE233D"/>
    <w:rsid w:val="00BF3C01"/>
    <w:rsid w:val="00BF753E"/>
    <w:rsid w:val="00C1006A"/>
    <w:rsid w:val="00C1503C"/>
    <w:rsid w:val="00C16484"/>
    <w:rsid w:val="00C21837"/>
    <w:rsid w:val="00C2434E"/>
    <w:rsid w:val="00C376DB"/>
    <w:rsid w:val="00C4170E"/>
    <w:rsid w:val="00C455BA"/>
    <w:rsid w:val="00C467EE"/>
    <w:rsid w:val="00C54E73"/>
    <w:rsid w:val="00C61613"/>
    <w:rsid w:val="00C6171D"/>
    <w:rsid w:val="00C62C5B"/>
    <w:rsid w:val="00C71367"/>
    <w:rsid w:val="00C84764"/>
    <w:rsid w:val="00C92684"/>
    <w:rsid w:val="00C93E06"/>
    <w:rsid w:val="00C95E7D"/>
    <w:rsid w:val="00C97630"/>
    <w:rsid w:val="00CA1835"/>
    <w:rsid w:val="00CA6E17"/>
    <w:rsid w:val="00CB75D6"/>
    <w:rsid w:val="00CD5825"/>
    <w:rsid w:val="00CD6A83"/>
    <w:rsid w:val="00CF2BD9"/>
    <w:rsid w:val="00CF4841"/>
    <w:rsid w:val="00D0122D"/>
    <w:rsid w:val="00D206D9"/>
    <w:rsid w:val="00D21E11"/>
    <w:rsid w:val="00D26A85"/>
    <w:rsid w:val="00D33B7A"/>
    <w:rsid w:val="00D42418"/>
    <w:rsid w:val="00D43BEF"/>
    <w:rsid w:val="00D45410"/>
    <w:rsid w:val="00D50C5E"/>
    <w:rsid w:val="00D53A2E"/>
    <w:rsid w:val="00D87626"/>
    <w:rsid w:val="00D87C95"/>
    <w:rsid w:val="00D90339"/>
    <w:rsid w:val="00D90B58"/>
    <w:rsid w:val="00D930FA"/>
    <w:rsid w:val="00D963D0"/>
    <w:rsid w:val="00DA504A"/>
    <w:rsid w:val="00DA78F5"/>
    <w:rsid w:val="00DC19B3"/>
    <w:rsid w:val="00DD0CCF"/>
    <w:rsid w:val="00DD476D"/>
    <w:rsid w:val="00DE0D0D"/>
    <w:rsid w:val="00DE250D"/>
    <w:rsid w:val="00DE2C38"/>
    <w:rsid w:val="00DE61E4"/>
    <w:rsid w:val="00DE7BA1"/>
    <w:rsid w:val="00DF3F19"/>
    <w:rsid w:val="00E010D8"/>
    <w:rsid w:val="00E03678"/>
    <w:rsid w:val="00E04AB2"/>
    <w:rsid w:val="00E076F7"/>
    <w:rsid w:val="00E07EE0"/>
    <w:rsid w:val="00E171AC"/>
    <w:rsid w:val="00E21159"/>
    <w:rsid w:val="00E303F8"/>
    <w:rsid w:val="00E34AF1"/>
    <w:rsid w:val="00E41FD3"/>
    <w:rsid w:val="00E4503C"/>
    <w:rsid w:val="00E54C42"/>
    <w:rsid w:val="00E76B28"/>
    <w:rsid w:val="00E81D7C"/>
    <w:rsid w:val="00E86295"/>
    <w:rsid w:val="00E87C95"/>
    <w:rsid w:val="00E909A5"/>
    <w:rsid w:val="00EA27C2"/>
    <w:rsid w:val="00EA4608"/>
    <w:rsid w:val="00EB00E2"/>
    <w:rsid w:val="00EB5E6B"/>
    <w:rsid w:val="00EC23A2"/>
    <w:rsid w:val="00EC6BF4"/>
    <w:rsid w:val="00EE1303"/>
    <w:rsid w:val="00EF470D"/>
    <w:rsid w:val="00F062B7"/>
    <w:rsid w:val="00F11CCB"/>
    <w:rsid w:val="00F217E3"/>
    <w:rsid w:val="00F21980"/>
    <w:rsid w:val="00F2507B"/>
    <w:rsid w:val="00F25356"/>
    <w:rsid w:val="00F33B3C"/>
    <w:rsid w:val="00F44485"/>
    <w:rsid w:val="00F4798F"/>
    <w:rsid w:val="00F47BD7"/>
    <w:rsid w:val="00F544D6"/>
    <w:rsid w:val="00F56637"/>
    <w:rsid w:val="00F61D6D"/>
    <w:rsid w:val="00F65F4B"/>
    <w:rsid w:val="00F6786B"/>
    <w:rsid w:val="00F71084"/>
    <w:rsid w:val="00F7637E"/>
    <w:rsid w:val="00F80817"/>
    <w:rsid w:val="00F83EC8"/>
    <w:rsid w:val="00F91582"/>
    <w:rsid w:val="00F94170"/>
    <w:rsid w:val="00F97B40"/>
    <w:rsid w:val="00FA6BF0"/>
    <w:rsid w:val="00FD4465"/>
    <w:rsid w:val="00FD5952"/>
    <w:rsid w:val="00FF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6C025A30"/>
  <w15:docId w15:val="{797B1EFB-5D61-4E73-9F03-377758B50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4DE5"/>
    <w:rPr>
      <w:rFonts w:ascii="Arial" w:hAnsi="Arial" w:cs="Arial"/>
      <w:sz w:val="22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FF474E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FF474E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FF474E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2320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4DE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DE5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8A4DE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71F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1FC6"/>
    <w:rPr>
      <w:rFonts w:ascii="Tahoma" w:hAnsi="Tahoma" w:cs="Tahoma"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6152C"/>
    <w:rPr>
      <w:rFonts w:ascii="Arial" w:hAnsi="Arial" w:cs="Arial"/>
      <w:sz w:val="22"/>
      <w:szCs w:val="24"/>
      <w:lang w:eastAsia="en-US"/>
    </w:rPr>
  </w:style>
  <w:style w:type="table" w:styleId="TableGrid">
    <w:name w:val="Table Grid"/>
    <w:basedOn w:val="TableNormal"/>
    <w:rsid w:val="0067770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DefaultParagraphFont"/>
    <w:rsid w:val="00A12262"/>
  </w:style>
  <w:style w:type="paragraph" w:styleId="ListParagraph">
    <w:name w:val="List Paragraph"/>
    <w:basedOn w:val="Normal"/>
    <w:uiPriority w:val="34"/>
    <w:qFormat/>
    <w:rsid w:val="001E18E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F474E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F474E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F474E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FF474E"/>
    <w:pPr>
      <w:spacing w:before="100" w:beforeAutospacing="1" w:after="100" w:afterAutospacing="1"/>
    </w:pPr>
    <w:rPr>
      <w:rFonts w:ascii="Times New Roman" w:hAnsi="Times New Roman" w:cs="Times New Roman"/>
      <w:sz w:val="24"/>
      <w:lang w:eastAsia="en-GB"/>
    </w:rPr>
  </w:style>
  <w:style w:type="paragraph" w:styleId="BodyTextIndent">
    <w:name w:val="Body Text Indent"/>
    <w:basedOn w:val="Normal"/>
    <w:link w:val="BodyTextIndentChar"/>
    <w:rsid w:val="007E679C"/>
    <w:pPr>
      <w:ind w:left="2736" w:hanging="684"/>
    </w:pPr>
    <w:rPr>
      <w:b/>
      <w:bCs/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7E679C"/>
    <w:rPr>
      <w:rFonts w:ascii="Arial" w:hAnsi="Arial" w:cs="Arial"/>
      <w:b/>
      <w:bCs/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7E679C"/>
    <w:rPr>
      <w:b/>
      <w:bCs/>
      <w:sz w:val="24"/>
    </w:rPr>
  </w:style>
  <w:style w:type="character" w:customStyle="1" w:styleId="BodyTextChar">
    <w:name w:val="Body Text Char"/>
    <w:basedOn w:val="DefaultParagraphFont"/>
    <w:link w:val="BodyText"/>
    <w:rsid w:val="007E679C"/>
    <w:rPr>
      <w:rFonts w:ascii="Arial" w:hAnsi="Arial" w:cs="Arial"/>
      <w:b/>
      <w:bCs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rsid w:val="007E679C"/>
    <w:pPr>
      <w:tabs>
        <w:tab w:val="left" w:pos="567"/>
        <w:tab w:val="left" w:pos="1134"/>
        <w:tab w:val="left" w:pos="1701"/>
        <w:tab w:val="left" w:pos="2268"/>
      </w:tabs>
      <w:ind w:left="1701"/>
    </w:pPr>
    <w:rPr>
      <w:b/>
      <w:bCs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7E679C"/>
    <w:rPr>
      <w:rFonts w:ascii="Arial" w:hAnsi="Arial" w:cs="Arial"/>
      <w:b/>
      <w:bCs/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rsid w:val="007E679C"/>
    <w:pPr>
      <w:tabs>
        <w:tab w:val="left" w:pos="567"/>
        <w:tab w:val="left" w:pos="1134"/>
        <w:tab w:val="left" w:pos="1701"/>
        <w:tab w:val="left" w:pos="2268"/>
      </w:tabs>
      <w:ind w:left="1134"/>
    </w:pPr>
    <w:rPr>
      <w:b/>
      <w:bCs/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7E679C"/>
    <w:rPr>
      <w:rFonts w:ascii="Arial" w:hAnsi="Arial" w:cs="Arial"/>
      <w:b/>
      <w:bCs/>
      <w:sz w:val="24"/>
      <w:szCs w:val="24"/>
      <w:lang w:eastAsia="en-US"/>
    </w:rPr>
  </w:style>
  <w:style w:type="character" w:styleId="Emphasis">
    <w:name w:val="Emphasis"/>
    <w:basedOn w:val="DefaultParagraphFont"/>
    <w:uiPriority w:val="20"/>
    <w:qFormat/>
    <w:rsid w:val="007E679C"/>
    <w:rPr>
      <w:i/>
      <w:iCs/>
    </w:rPr>
  </w:style>
  <w:style w:type="character" w:styleId="Strong">
    <w:name w:val="Strong"/>
    <w:basedOn w:val="DefaultParagraphFont"/>
    <w:uiPriority w:val="22"/>
    <w:qFormat/>
    <w:rsid w:val="007E679C"/>
    <w:rPr>
      <w:b/>
      <w:bCs/>
    </w:rPr>
  </w:style>
  <w:style w:type="character" w:customStyle="1" w:styleId="Heading5Char">
    <w:name w:val="Heading 5 Char"/>
    <w:basedOn w:val="DefaultParagraphFont"/>
    <w:link w:val="Heading5"/>
    <w:semiHidden/>
    <w:rsid w:val="00223202"/>
    <w:rPr>
      <w:rFonts w:asciiTheme="majorHAnsi" w:eastAsiaTheme="majorEastAsia" w:hAnsiTheme="majorHAnsi" w:cstheme="majorBidi"/>
      <w:color w:val="243F60" w:themeColor="accent1" w:themeShade="7F"/>
      <w:sz w:val="22"/>
      <w:szCs w:val="24"/>
      <w:lang w:eastAsia="en-US"/>
    </w:rPr>
  </w:style>
  <w:style w:type="paragraph" w:styleId="Title">
    <w:name w:val="Title"/>
    <w:basedOn w:val="Normal"/>
    <w:link w:val="TitleChar"/>
    <w:qFormat/>
    <w:rsid w:val="00223202"/>
    <w:pPr>
      <w:spacing w:line="240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223202"/>
    <w:rPr>
      <w:b/>
      <w:bCs/>
      <w:sz w:val="28"/>
      <w:szCs w:val="28"/>
      <w:lang w:eastAsia="en-US"/>
    </w:rPr>
  </w:style>
  <w:style w:type="paragraph" w:styleId="Subtitle">
    <w:name w:val="Subtitle"/>
    <w:basedOn w:val="Normal"/>
    <w:link w:val="SubtitleChar"/>
    <w:qFormat/>
    <w:rsid w:val="00223202"/>
    <w:pPr>
      <w:spacing w:before="441" w:line="220" w:lineRule="exact"/>
    </w:pPr>
    <w:rPr>
      <w:rFonts w:ascii="Times New Roman" w:hAnsi="Times New Roman" w:cs="Times New Roman"/>
      <w:b/>
      <w:bCs/>
      <w:szCs w:val="22"/>
    </w:rPr>
  </w:style>
  <w:style w:type="character" w:customStyle="1" w:styleId="SubtitleChar">
    <w:name w:val="Subtitle Char"/>
    <w:basedOn w:val="DefaultParagraphFont"/>
    <w:link w:val="Subtitle"/>
    <w:rsid w:val="00223202"/>
    <w:rPr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1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6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file:///\\192.168.100.189\DSA%20Share\Children%20In%20Need\5th%20bid2019-2021\uploads\www.facebook.com\DSAUK" TargetMode="External"/><Relationship Id="rId1" Type="http://schemas.openxmlformats.org/officeDocument/2006/relationships/hyperlink" Target="http://www.dsauk.org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harlie%20DAAUK\Local%20Settings\Temporary%20Internet%20Files\Content.IE5\PVM0BS8F\DAAUK_National_Letter_Template_update_a%5b1%5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43947-4DD2-461F-B0C7-A67569B85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DAAUK_National_Letter_Template_update_a[1]</Template>
  <TotalTime>23</TotalTime>
  <Pages>2</Pages>
  <Words>376</Words>
  <Characters>2385</Characters>
  <Application>Microsoft Office Word</Application>
  <DocSecurity>0</DocSecurity>
  <Lines>61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Mrs April Barrett</vt:lpstr>
    </vt:vector>
  </TitlesOfParts>
  <Company>IDAF</Company>
  <LinksUpToDate>false</LinksUpToDate>
  <CharactersWithSpaces>2712</CharactersWithSpaces>
  <SharedDoc>false</SharedDoc>
  <HLinks>
    <vt:vector size="12" baseType="variant">
      <vt:variant>
        <vt:i4>3735648</vt:i4>
      </vt:variant>
      <vt:variant>
        <vt:i4>3</vt:i4>
      </vt:variant>
      <vt:variant>
        <vt:i4>0</vt:i4>
      </vt:variant>
      <vt:variant>
        <vt:i4>5</vt:i4>
      </vt:variant>
      <vt:variant>
        <vt:lpwstr>www.facebook.com/DSAUK</vt:lpwstr>
      </vt:variant>
      <vt:variant>
        <vt:lpwstr/>
      </vt:variant>
      <vt:variant>
        <vt:i4>5046282</vt:i4>
      </vt:variant>
      <vt:variant>
        <vt:i4>0</vt:i4>
      </vt:variant>
      <vt:variant>
        <vt:i4>0</vt:i4>
      </vt:variant>
      <vt:variant>
        <vt:i4>5</vt:i4>
      </vt:variant>
      <vt:variant>
        <vt:lpwstr>http://www.dsauk.org/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Mrs April Barrett</dc:title>
  <dc:creator>Your User Name</dc:creator>
  <cp:lastModifiedBy>Moss, Katie E1 (RC-DCS-SSS-OESTClk)</cp:lastModifiedBy>
  <cp:revision>24</cp:revision>
  <cp:lastPrinted>2014-08-01T15:31:00Z</cp:lastPrinted>
  <dcterms:created xsi:type="dcterms:W3CDTF">2026-01-08T11:51:00Z</dcterms:created>
  <dcterms:modified xsi:type="dcterms:W3CDTF">2026-01-08T18:51:00Z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e28611e-2819-430a-bdf7-3581be6cbbdd_Enabled">
    <vt:lpwstr>true</vt:lpwstr>
  </property>
  <property fmtid="{D5CDD505-2E9C-101B-9397-08002B2CF9AE}" pid="3" name="MSIP_Label_8e28611e-2819-430a-bdf7-3581be6cbbdd_SetDate">
    <vt:lpwstr>2026-01-08T11:51:03Z</vt:lpwstr>
  </property>
  <property fmtid="{D5CDD505-2E9C-101B-9397-08002B2CF9AE}" pid="4" name="MSIP_Label_8e28611e-2819-430a-bdf7-3581be6cbbdd_Method">
    <vt:lpwstr>Privileged</vt:lpwstr>
  </property>
  <property fmtid="{D5CDD505-2E9C-101B-9397-08002B2CF9AE}" pid="5" name="MSIP_Label_8e28611e-2819-430a-bdf7-3581be6cbbdd_Name">
    <vt:lpwstr>MOD-1-NWR-‘NON-WORK  RELATED’</vt:lpwstr>
  </property>
  <property fmtid="{D5CDD505-2E9C-101B-9397-08002B2CF9AE}" pid="6" name="MSIP_Label_8e28611e-2819-430a-bdf7-3581be6cbbdd_SiteId">
    <vt:lpwstr>be7760ed-5953-484b-ae95-d0a16dfa09e5</vt:lpwstr>
  </property>
  <property fmtid="{D5CDD505-2E9C-101B-9397-08002B2CF9AE}" pid="7" name="MSIP_Label_8e28611e-2819-430a-bdf7-3581be6cbbdd_ActionId">
    <vt:lpwstr>f407603c-f00d-4458-bdf2-b3eb187fc56d</vt:lpwstr>
  </property>
  <property fmtid="{D5CDD505-2E9C-101B-9397-08002B2CF9AE}" pid="8" name="MSIP_Label_8e28611e-2819-430a-bdf7-3581be6cbbdd_ContentBits">
    <vt:lpwstr>0</vt:lpwstr>
  </property>
  <property fmtid="{D5CDD505-2E9C-101B-9397-08002B2CF9AE}" pid="9" name="MSIP_Label_8e28611e-2819-430a-bdf7-3581be6cbbdd_Tag">
    <vt:lpwstr>10, 0, 1, 1</vt:lpwstr>
  </property>
</Properties>
</file>